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3FC" w:rsidRPr="0013666F" w:rsidRDefault="000A13FC" w:rsidP="0013666F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217C1A"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  <w:t>«</w:t>
      </w:r>
      <w:r w:rsidRPr="0013666F"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  <w:t>Куколка из детских носков</w:t>
      </w:r>
      <w:r w:rsidRPr="00217C1A"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  <w:t>»</w:t>
      </w:r>
    </w:p>
    <w:p w:rsidR="000A13FC" w:rsidRPr="00217C1A" w:rsidRDefault="000A13FC" w:rsidP="0013666F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7C1A">
        <w:rPr>
          <w:b/>
          <w:bCs/>
          <w:sz w:val="28"/>
          <w:szCs w:val="28"/>
          <w:u w:val="single"/>
        </w:rPr>
        <w:t>Цель</w:t>
      </w:r>
      <w:r>
        <w:rPr>
          <w:b/>
          <w:bCs/>
          <w:sz w:val="28"/>
          <w:szCs w:val="28"/>
          <w:u w:val="single"/>
        </w:rPr>
        <w:t>:</w:t>
      </w:r>
      <w:r w:rsidRPr="00217C1A">
        <w:rPr>
          <w:b/>
          <w:bCs/>
          <w:sz w:val="28"/>
          <w:szCs w:val="28"/>
        </w:rPr>
        <w:t xml:space="preserve">   </w:t>
      </w:r>
      <w:r w:rsidRPr="00217C1A">
        <w:rPr>
          <w:sz w:val="28"/>
          <w:szCs w:val="28"/>
        </w:rPr>
        <w:t xml:space="preserve">Взаимодействовать с родителями в соответствии с Федеральным государственным образовательным стандартом дошкольного образования, по вопросам образования ребенка, непосредственного вовлечения их в образовательную деятельность, поделиться опытом изготовления куклы из </w:t>
      </w:r>
      <w:r w:rsidRPr="00217C1A">
        <w:rPr>
          <w:b/>
          <w:bCs/>
          <w:sz w:val="28"/>
          <w:szCs w:val="28"/>
        </w:rPr>
        <w:t>детских носков</w:t>
      </w:r>
      <w:r w:rsidRPr="00217C1A">
        <w:rPr>
          <w:sz w:val="28"/>
          <w:szCs w:val="28"/>
        </w:rPr>
        <w:t xml:space="preserve">, обучив родителей </w:t>
      </w:r>
      <w:r w:rsidRPr="00217C1A">
        <w:rPr>
          <w:b/>
          <w:bCs/>
          <w:sz w:val="28"/>
          <w:szCs w:val="28"/>
        </w:rPr>
        <w:t>детского сада данному приему</w:t>
      </w:r>
      <w:r w:rsidRPr="00217C1A">
        <w:rPr>
          <w:sz w:val="28"/>
          <w:szCs w:val="28"/>
        </w:rPr>
        <w:t>, распространять опыт изготовления среди детей старшего дошкольного возраста.</w:t>
      </w:r>
      <w:r w:rsidRPr="00217C1A">
        <w:rPr>
          <w:b/>
          <w:bCs/>
          <w:sz w:val="28"/>
          <w:szCs w:val="28"/>
        </w:rPr>
        <w:t xml:space="preserve">  </w:t>
      </w:r>
    </w:p>
    <w:p w:rsidR="000A13FC" w:rsidRPr="00217C1A" w:rsidRDefault="000A13FC" w:rsidP="0013666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17C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0A13FC" w:rsidRPr="00E933AB" w:rsidRDefault="000A13FC" w:rsidP="0013666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933AB">
        <w:rPr>
          <w:rFonts w:ascii="Times New Roman" w:hAnsi="Times New Roman" w:cs="Times New Roman"/>
          <w:sz w:val="28"/>
          <w:szCs w:val="28"/>
          <w:lang w:eastAsia="ru-RU"/>
        </w:rPr>
        <w:t xml:space="preserve">- Продолжать знакомить родителей с художественным творчеством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  <w:lang w:eastAsia="ru-RU"/>
        </w:rPr>
        <w:t xml:space="preserve"> через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приобщение к созданию</w:t>
      </w:r>
      <w:r w:rsidRPr="00E933AB">
        <w:rPr>
          <w:rFonts w:ascii="Times New Roman" w:hAnsi="Times New Roman" w:cs="Times New Roman"/>
          <w:sz w:val="28"/>
          <w:szCs w:val="28"/>
          <w:lang w:eastAsia="ru-RU"/>
        </w:rPr>
        <w:t xml:space="preserve"> кукол.</w:t>
      </w:r>
    </w:p>
    <w:p w:rsidR="000A13FC" w:rsidRPr="00E933AB" w:rsidRDefault="000A13FC" w:rsidP="0013666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933AB">
        <w:rPr>
          <w:rFonts w:ascii="Times New Roman" w:hAnsi="Times New Roman" w:cs="Times New Roman"/>
          <w:sz w:val="28"/>
          <w:szCs w:val="28"/>
          <w:lang w:eastAsia="ru-RU"/>
        </w:rPr>
        <w:t>- Обучить приемам работы с тканью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  <w:lang w:eastAsia="ru-RU"/>
        </w:rPr>
        <w:t xml:space="preserve"> как поделочным материалом для создания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  <w:lang w:eastAsia="ru-RU"/>
        </w:rPr>
        <w:t xml:space="preserve">тряпичной куклы. </w:t>
      </w:r>
    </w:p>
    <w:p w:rsidR="000A13FC" w:rsidRPr="0013666F" w:rsidRDefault="000A13FC" w:rsidP="0013666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3666F">
        <w:rPr>
          <w:rFonts w:ascii="Times New Roman" w:hAnsi="Times New Roman" w:cs="Times New Roman"/>
          <w:sz w:val="28"/>
          <w:szCs w:val="28"/>
          <w:lang w:eastAsia="ru-RU"/>
        </w:rPr>
        <w:t>- Пробудить у родителей</w:t>
      </w:r>
      <w:r w:rsidRPr="0013666F">
        <w:rPr>
          <w:rFonts w:ascii="Times New Roman" w:hAnsi="Times New Roman" w:cs="Times New Roman"/>
          <w:sz w:val="28"/>
          <w:szCs w:val="28"/>
        </w:rPr>
        <w:t xml:space="preserve">   желание дарить свои изделия близким людям</w:t>
      </w:r>
      <w:r w:rsidRPr="0013666F">
        <w:rPr>
          <w:rFonts w:ascii="Times New Roman" w:hAnsi="Times New Roman" w:cs="Times New Roman"/>
          <w:sz w:val="28"/>
          <w:szCs w:val="28"/>
          <w:lang w:eastAsia="ru-RU"/>
        </w:rPr>
        <w:t xml:space="preserve">  .</w:t>
      </w:r>
    </w:p>
    <w:p w:rsidR="000A13FC" w:rsidRDefault="000A13FC" w:rsidP="0013666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933AB">
        <w:rPr>
          <w:rFonts w:ascii="Times New Roman" w:hAnsi="Times New Roman" w:cs="Times New Roman"/>
          <w:sz w:val="28"/>
          <w:szCs w:val="28"/>
          <w:lang w:eastAsia="ru-RU"/>
        </w:rPr>
        <w:t>- П</w:t>
      </w:r>
      <w:r>
        <w:rPr>
          <w:rFonts w:ascii="Times New Roman" w:hAnsi="Times New Roman" w:cs="Times New Roman"/>
          <w:sz w:val="28"/>
          <w:szCs w:val="28"/>
          <w:lang w:eastAsia="ru-RU"/>
        </w:rPr>
        <w:t>ознакомить с историей игрушек из носков</w:t>
      </w:r>
      <w:r w:rsidRPr="00E933A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A13FC" w:rsidRPr="00E933AB" w:rsidRDefault="000A13FC" w:rsidP="0013666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13666F">
        <w:rPr>
          <w:sz w:val="28"/>
          <w:szCs w:val="28"/>
        </w:rPr>
        <w:t>-использовать в своей работе знакомые техники дек</w:t>
      </w:r>
      <w:r>
        <w:rPr>
          <w:sz w:val="28"/>
          <w:szCs w:val="28"/>
        </w:rPr>
        <w:t>оративно-прикладного творчества</w:t>
      </w:r>
    </w:p>
    <w:p w:rsidR="000A13FC" w:rsidRPr="0013666F" w:rsidRDefault="000A13FC" w:rsidP="0013666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933A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3666F">
        <w:rPr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3666F">
        <w:rPr>
          <w:rFonts w:ascii="Times New Roman" w:hAnsi="Times New Roman" w:cs="Times New Roman"/>
          <w:sz w:val="28"/>
          <w:szCs w:val="28"/>
        </w:rPr>
        <w:t>аучиться планировать свою деятельность и добиваться запланированных результатов</w:t>
      </w:r>
      <w:r w:rsidRPr="001366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13FC" w:rsidRDefault="000A13FC" w:rsidP="0013666F">
      <w:pPr>
        <w:pStyle w:val="NormalWeb"/>
        <w:shd w:val="clear" w:color="auto" w:fill="FFFFFF"/>
        <w:spacing w:before="0" w:beforeAutospacing="0" w:after="0" w:afterAutospacing="0"/>
      </w:pPr>
      <w:r>
        <w:t xml:space="preserve"> </w:t>
      </w:r>
    </w:p>
    <w:p w:rsidR="000A13FC" w:rsidRDefault="000A13FC" w:rsidP="0013666F">
      <w:pPr>
        <w:pStyle w:val="NormalWeb"/>
        <w:shd w:val="clear" w:color="auto" w:fill="FFFFFF"/>
        <w:spacing w:before="0" w:beforeAutospacing="0" w:after="0" w:afterAutospacing="0" w:line="360" w:lineRule="auto"/>
      </w:pPr>
    </w:p>
    <w:p w:rsidR="000A13FC" w:rsidRPr="00217C1A" w:rsidRDefault="000A13FC" w:rsidP="0013666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13FC" w:rsidRPr="00217C1A" w:rsidRDefault="000A13FC" w:rsidP="0013666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астер-класс «Куколка из детских носков» (подарок для мамы)" style="width:148.5pt;height:196.5pt;visibility:visible">
            <v:imagedata r:id="rId5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1. Для изготовления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кукол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 потребуется одна пара цветных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детских носков и один белый носок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>; вата для набивания куклы; нитки, иголка, ножницы, тесьма для украшения; бисер для глаз и носа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26" type="#_x0000_t75" alt="https://www.maam.ru/upload/blogs/fcf7c73040401ce126f21a6eb2ac0a54.jpg.jpg" style="width:221.25pt;height:165.75pt;visibility:visible">
            <v:imagedata r:id="rId6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2. Берем один цветной носок, обрезаем пятку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носка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, а верхнюю часть с резинкой откладываем в сторону </w:t>
      </w:r>
      <w:r w:rsidRPr="00217C1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(для будущей шапочки)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274.5pt;height:206.25pt;visibility:visible">
            <v:imagedata r:id="rId7" o:title=""/>
          </v:shape>
        </w:pict>
      </w:r>
    </w:p>
    <w:p w:rsidR="000A13FC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3. Берем белый носок, обрезаем пятку и мысок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носка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>. Это будет заготовка для головы куклы</w: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214.5pt;height:285.75pt;visibility:visible">
            <v:imagedata r:id="rId8" o:title=""/>
          </v:shape>
        </w:pic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>4. Пришиваем белый носок к цветному по кругу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29" type="#_x0000_t75" alt="https://www.maam.ru/upload/blogs/622de83ed9651eba2b213d2cd0161c46.jpg.jpg" style="width:240.75pt;height:149.25pt;visibility:visible">
            <v:imagedata r:id="rId9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5. Прошиваем стежком от середины цветного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носка до мыска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6" o:spid="_x0000_i1030" type="#_x0000_t75" alt="https://www.maam.ru/upload/blogs/c945441e19e04c3ed1f22a40aaa53f17.jpg.jpg" style="width:169.5pt;height:126.75pt;visibility:visible">
            <v:imagedata r:id="rId10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6. От границы соединения белого и цветного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носков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 прошить две параллельных линии для формирования рук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31" type="#_x0000_t75" alt="https://www.maam.ru/upload/blogs/d224fe565ee70933b58224e10024b954.jpg.jpg" style="width:216.75pt;height:162.75pt;visibility:visible">
            <v:imagedata r:id="rId11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>7. Заготовку набиваем ватой, формируя руки, ноги и туловище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8" o:spid="_x0000_i1032" type="#_x0000_t75" alt="https://www.maam.ru/upload/blogs/0f4880edf137787f7e3d4b6b421bf532.jpg.jpg" style="width:167.25pt;height:123.75pt;visibility:visible">
            <v:imagedata r:id="rId12" o:title=""/>
          </v:shape>
        </w:pict>
      </w: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33" type="#_x0000_t75" alt="https://www.maam.ru/upload/blogs/3e5d060b1dd003d272f1676a5f5917bf.jpg.jpg" style="width:168pt;height:116.25pt;visibility:visible">
            <v:imagedata r:id="rId13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8. Ниткой закрепляем туловище на границе белого и цветного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носков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0" o:spid="_x0000_i1034" type="#_x0000_t75" alt="https://www.maam.ru/upload/blogs/9f07af7134d05d41da8d34f7713904bd.jpg.jpg" style="width:96pt;height:1in;visibility:visible">
            <v:imagedata r:id="rId14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9. Верхнюю часть заготовки </w:t>
      </w:r>
      <w:r w:rsidRPr="00217C1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(белый носок)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 набиваем ватой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1" o:spid="_x0000_i1035" type="#_x0000_t75" alt="https://www.maam.ru/upload/blogs/c1126486492a3966383d240570550b95.jpg.jpg" style="width:132pt;height:138pt;visibility:visible">
            <v:imagedata r:id="rId15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>10. Ниткой закрепляем верхнюю часть заготовки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2" o:spid="_x0000_i1036" type="#_x0000_t75" alt="https://www.maam.ru/upload/blogs/1a2382b0f154050e24a6b5ddc9921144.jpg.jpg" style="width:122.25pt;height:186.75pt;visibility:visible">
            <v:imagedata r:id="rId16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>11. Берем бусины черного цвета и пришиваем глаза. Берем бусину розового цвета и пришиваем нос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3" o:spid="_x0000_i1037" type="#_x0000_t75" alt="https://www.maam.ru/upload/blogs/f9a8bfcc73daf3b2bff437d51de94bdc.jpg.jpg" style="width:76.5pt;height:106.5pt;visibility:visible">
            <v:imagedata r:id="rId17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12. Оставшуюся часть цветного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носка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 обрезаем по кругу и надеваем на куклу, имитируя шарф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4" o:spid="_x0000_i1038" type="#_x0000_t75" alt="https://www.maam.ru/upload/blogs/e6216e0f6c6f828cc382dea82de1bb7d.jpg.jpg" style="width:158.25pt;height:105pt;visibility:visible">
            <v:imagedata r:id="rId18" o:title=""/>
          </v:shape>
        </w:pict>
      </w: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5" o:spid="_x0000_i1039" type="#_x0000_t75" alt="https://www.maam.ru/upload/blogs/6d360831192892911cc59faa93294fe2.jpg.jpg" style="width:63.75pt;height:126pt;visibility:visible">
            <v:imagedata r:id="rId19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13. От второго цветного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носка обрезаем часть носка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 с резинкой и надеваем на куклу, имитируя шапочку. Перевязываем шарф и шапочку цветной лентой или тесьмой.</w:t>
      </w:r>
    </w:p>
    <w:p w:rsidR="000A13FC" w:rsidRPr="00217C1A" w:rsidRDefault="000A13FC" w:rsidP="00217C1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6" o:spid="_x0000_i1040" type="#_x0000_t75" alt="https://www.maam.ru/upload/blogs/5a3326dfa77dcd53944396d5244036c3.jpg.jpg" style="width:81.75pt;height:157.5pt;visibility:visible">
            <v:imagedata r:id="rId20" o:title=""/>
          </v:shape>
        </w:pict>
      </w:r>
      <w:r w:rsidRPr="00AA531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7" o:spid="_x0000_i1041" type="#_x0000_t75" alt="https://www.maam.ru/upload/blogs/f9e4fe3eb16a6d23eff2535bec7dd9fb.jpg.jpg" style="width:111pt;height:145.5pt;visibility:visible">
            <v:imagedata r:id="rId21" o:title=""/>
          </v:shape>
        </w:pict>
      </w:r>
    </w:p>
    <w:p w:rsidR="000A13FC" w:rsidRPr="00217C1A" w:rsidRDefault="000A13FC" w:rsidP="00217C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7C1A">
        <w:rPr>
          <w:rFonts w:ascii="Times New Roman" w:hAnsi="Times New Roman" w:cs="Times New Roman"/>
          <w:sz w:val="24"/>
          <w:szCs w:val="24"/>
          <w:lang w:eastAsia="ru-RU"/>
        </w:rPr>
        <w:t xml:space="preserve">14. </w:t>
      </w:r>
      <w:r w:rsidRPr="00217C1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Подарок для мамы готов</w:t>
      </w:r>
      <w:r w:rsidRPr="00217C1A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0A13FC" w:rsidRDefault="000A13FC" w:rsidP="00217C1A">
      <w:r>
        <w:pict>
          <v:shape id="_x0000_i1042" type="#_x0000_t75" style="width:283.5pt;height:378pt">
            <v:imagedata r:id="rId22" o:title=""/>
          </v:shape>
        </w:pict>
      </w:r>
    </w:p>
    <w:p w:rsidR="000A13FC" w:rsidRDefault="000A13FC" w:rsidP="00217C1A">
      <w:r>
        <w:pict>
          <v:shape id="_x0000_i1043" type="#_x0000_t75" style="width:261pt;height:348pt">
            <v:imagedata r:id="rId23" o:title=""/>
          </v:shape>
        </w:pict>
      </w:r>
    </w:p>
    <w:p w:rsidR="000A13FC" w:rsidRDefault="000A13FC" w:rsidP="00217C1A"/>
    <w:p w:rsidR="000A13FC" w:rsidRDefault="000A13FC" w:rsidP="00217C1A"/>
    <w:p w:rsidR="000A13FC" w:rsidRPr="00C470FE" w:rsidRDefault="000A13FC" w:rsidP="00217C1A">
      <w:r>
        <w:pict>
          <v:shape id="_x0000_i1044" type="#_x0000_t75" style="width:266.25pt;height:355.5pt">
            <v:imagedata r:id="rId24" o:title=""/>
          </v:shape>
        </w:pict>
      </w:r>
    </w:p>
    <w:sectPr w:rsidR="000A13FC" w:rsidRPr="00C470FE" w:rsidSect="0007444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D353D"/>
    <w:multiLevelType w:val="multilevel"/>
    <w:tmpl w:val="7526C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7C1A"/>
    <w:rsid w:val="00067BC4"/>
    <w:rsid w:val="00074446"/>
    <w:rsid w:val="000A13FC"/>
    <w:rsid w:val="0013666F"/>
    <w:rsid w:val="00217C1A"/>
    <w:rsid w:val="00322D4A"/>
    <w:rsid w:val="004152A7"/>
    <w:rsid w:val="00AA531B"/>
    <w:rsid w:val="00B017C8"/>
    <w:rsid w:val="00C470FE"/>
    <w:rsid w:val="00D11791"/>
    <w:rsid w:val="00E93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79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1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17C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1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7C1A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C470F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6A4A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6</Pages>
  <Words>323</Words>
  <Characters>1842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Chi-Ha</cp:lastModifiedBy>
  <cp:revision>3</cp:revision>
  <dcterms:created xsi:type="dcterms:W3CDTF">2018-11-22T04:07:00Z</dcterms:created>
  <dcterms:modified xsi:type="dcterms:W3CDTF">2019-03-13T10:40:00Z</dcterms:modified>
</cp:coreProperties>
</file>