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4C06" w:rsidRDefault="00C44C06" w:rsidP="00430F24">
      <w:pPr>
        <w:pStyle w:val="aa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CD5528" w:rsidRPr="00430F24">
        <w:rPr>
          <w:rFonts w:ascii="Times New Roman" w:hAnsi="Times New Roman" w:cs="Times New Roman"/>
          <w:sz w:val="28"/>
          <w:szCs w:val="28"/>
        </w:rPr>
        <w:t>униципальное дошкольн</w:t>
      </w:r>
      <w:r w:rsidR="00430F24" w:rsidRPr="00430F24">
        <w:rPr>
          <w:rFonts w:ascii="Times New Roman" w:hAnsi="Times New Roman" w:cs="Times New Roman"/>
          <w:sz w:val="28"/>
          <w:szCs w:val="28"/>
        </w:rPr>
        <w:t xml:space="preserve">ое образовательное учреждение </w:t>
      </w:r>
    </w:p>
    <w:p w:rsidR="00430F24" w:rsidRPr="00430F24" w:rsidRDefault="00430F24" w:rsidP="00430F24">
      <w:pPr>
        <w:pStyle w:val="aa"/>
        <w:jc w:val="center"/>
        <w:rPr>
          <w:rFonts w:ascii="Times New Roman" w:hAnsi="Times New Roman" w:cs="Times New Roman"/>
          <w:sz w:val="28"/>
          <w:szCs w:val="28"/>
        </w:rPr>
      </w:pPr>
      <w:r w:rsidRPr="00430F24">
        <w:rPr>
          <w:rFonts w:ascii="Times New Roman" w:hAnsi="Times New Roman" w:cs="Times New Roman"/>
          <w:sz w:val="28"/>
          <w:szCs w:val="28"/>
        </w:rPr>
        <w:t>Краснооктябрьского района</w:t>
      </w:r>
    </w:p>
    <w:p w:rsidR="00CD5528" w:rsidRPr="00430F24" w:rsidRDefault="00430F24" w:rsidP="00430F24">
      <w:pPr>
        <w:pStyle w:val="aa"/>
        <w:jc w:val="center"/>
        <w:rPr>
          <w:rFonts w:ascii="Times New Roman" w:hAnsi="Times New Roman" w:cs="Times New Roman"/>
          <w:sz w:val="28"/>
          <w:szCs w:val="28"/>
        </w:rPr>
      </w:pPr>
      <w:r w:rsidRPr="00430F24">
        <w:rPr>
          <w:rFonts w:ascii="Times New Roman" w:hAnsi="Times New Roman" w:cs="Times New Roman"/>
          <w:sz w:val="28"/>
          <w:szCs w:val="28"/>
        </w:rPr>
        <w:t xml:space="preserve"> города Волгограда</w:t>
      </w:r>
    </w:p>
    <w:p w:rsidR="00CD5528" w:rsidRPr="00430F24" w:rsidRDefault="00430F24" w:rsidP="005E1DEF">
      <w:pPr>
        <w:pStyle w:val="aa"/>
        <w:jc w:val="center"/>
        <w:rPr>
          <w:rFonts w:ascii="Times New Roman" w:hAnsi="Times New Roman" w:cs="Times New Roman"/>
          <w:sz w:val="28"/>
          <w:szCs w:val="28"/>
        </w:rPr>
      </w:pPr>
      <w:r w:rsidRPr="00430F24">
        <w:rPr>
          <w:rFonts w:ascii="Times New Roman" w:hAnsi="Times New Roman" w:cs="Times New Roman"/>
          <w:sz w:val="28"/>
          <w:szCs w:val="28"/>
        </w:rPr>
        <w:t>МОУ Детский сад № 247</w:t>
      </w:r>
    </w:p>
    <w:p w:rsidR="00CD5528" w:rsidRPr="00430F24" w:rsidRDefault="00CD5528" w:rsidP="005E1DEF">
      <w:pPr>
        <w:jc w:val="center"/>
        <w:rPr>
          <w:sz w:val="28"/>
          <w:szCs w:val="28"/>
          <w:lang w:val="ru-RU"/>
        </w:rPr>
      </w:pPr>
    </w:p>
    <w:p w:rsidR="00CD5528" w:rsidRPr="00430F24" w:rsidRDefault="00CD5528" w:rsidP="00CD5528">
      <w:pPr>
        <w:jc w:val="center"/>
        <w:rPr>
          <w:rFonts w:ascii="Times New Roman" w:hAnsi="Times New Roman" w:cs="Times New Roman"/>
          <w:sz w:val="28"/>
          <w:szCs w:val="28"/>
          <w:u w:val="single"/>
          <w:lang w:val="ru-RU"/>
        </w:rPr>
      </w:pPr>
    </w:p>
    <w:p w:rsidR="00CD5528" w:rsidRPr="00430F24" w:rsidRDefault="00CD5528" w:rsidP="00CD5528">
      <w:pPr>
        <w:jc w:val="center"/>
        <w:rPr>
          <w:rFonts w:ascii="Times New Roman" w:hAnsi="Times New Roman" w:cs="Times New Roman"/>
          <w:sz w:val="28"/>
          <w:szCs w:val="28"/>
          <w:u w:val="single"/>
          <w:lang w:val="ru-RU"/>
        </w:rPr>
      </w:pPr>
    </w:p>
    <w:p w:rsidR="00430F24" w:rsidRPr="00430F24" w:rsidRDefault="00A932EF" w:rsidP="00430F24">
      <w:pPr>
        <w:pStyle w:val="11"/>
        <w:spacing w:before="0" w:after="0" w:line="240" w:lineRule="auto"/>
        <w:ind w:firstLine="0"/>
        <w:jc w:val="center"/>
        <w:rPr>
          <w:lang w:val="ru-RU"/>
        </w:rPr>
      </w:pPr>
      <w:r w:rsidRPr="00430F24">
        <w:rPr>
          <w:lang w:val="ru-RU"/>
        </w:rPr>
        <w:t xml:space="preserve"> </w:t>
      </w:r>
    </w:p>
    <w:p w:rsidR="00430F24" w:rsidRPr="00430F24" w:rsidRDefault="00430F24" w:rsidP="00430F24">
      <w:pPr>
        <w:pStyle w:val="11"/>
        <w:spacing w:before="0" w:after="0" w:line="240" w:lineRule="auto"/>
        <w:ind w:firstLine="0"/>
        <w:jc w:val="center"/>
        <w:rPr>
          <w:lang w:val="ru-RU"/>
        </w:rPr>
      </w:pPr>
    </w:p>
    <w:p w:rsidR="00CD5528" w:rsidRPr="00430F24" w:rsidRDefault="00A932EF" w:rsidP="00430F24">
      <w:pPr>
        <w:pStyle w:val="11"/>
        <w:spacing w:before="0" w:after="0" w:line="240" w:lineRule="auto"/>
        <w:ind w:firstLine="0"/>
        <w:jc w:val="center"/>
        <w:rPr>
          <w:b/>
          <w:lang w:val="ru-RU"/>
        </w:rPr>
      </w:pPr>
      <w:r w:rsidRPr="00430F24">
        <w:rPr>
          <w:lang w:val="ru-RU"/>
        </w:rPr>
        <w:t xml:space="preserve">«Здоровое поколение» </w:t>
      </w:r>
    </w:p>
    <w:p w:rsidR="00CD5528" w:rsidRPr="00430F24" w:rsidRDefault="00CD5528" w:rsidP="00CD5528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D5528" w:rsidRPr="00430F24" w:rsidRDefault="00CD5528" w:rsidP="00CD5528">
      <w:pPr>
        <w:jc w:val="center"/>
        <w:rPr>
          <w:rFonts w:ascii="Times New Roman" w:hAnsi="Times New Roman" w:cs="Times New Roman"/>
          <w:sz w:val="28"/>
          <w:szCs w:val="28"/>
          <w:u w:val="single"/>
          <w:lang w:val="ru-RU"/>
        </w:rPr>
      </w:pPr>
    </w:p>
    <w:p w:rsidR="00CD5528" w:rsidRPr="00430F24" w:rsidRDefault="00CD5528" w:rsidP="00CD5528">
      <w:pPr>
        <w:jc w:val="center"/>
        <w:rPr>
          <w:rFonts w:ascii="Times New Roman" w:hAnsi="Times New Roman" w:cs="Times New Roman"/>
          <w:sz w:val="28"/>
          <w:szCs w:val="28"/>
          <w:u w:val="single"/>
          <w:lang w:val="ru-RU"/>
        </w:rPr>
      </w:pPr>
    </w:p>
    <w:p w:rsidR="00CD5528" w:rsidRPr="00430F24" w:rsidRDefault="00CD5528" w:rsidP="00CD5528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30F24">
        <w:rPr>
          <w:rFonts w:ascii="Times New Roman" w:hAnsi="Times New Roman" w:cs="Times New Roman"/>
          <w:sz w:val="28"/>
          <w:szCs w:val="28"/>
          <w:lang w:val="ru-RU"/>
        </w:rPr>
        <w:t>Тип проекта</w:t>
      </w:r>
      <w:r w:rsidRPr="00430F24">
        <w:rPr>
          <w:rFonts w:ascii="Times New Roman" w:hAnsi="Times New Roman" w:cs="Times New Roman"/>
          <w:b/>
          <w:sz w:val="28"/>
          <w:szCs w:val="28"/>
          <w:lang w:val="ru-RU"/>
        </w:rPr>
        <w:t xml:space="preserve">: познавательный, групповой, </w:t>
      </w:r>
      <w:r w:rsidR="00331820" w:rsidRPr="00430F24">
        <w:rPr>
          <w:rFonts w:ascii="Times New Roman" w:hAnsi="Times New Roman" w:cs="Times New Roman"/>
          <w:b/>
          <w:sz w:val="28"/>
          <w:szCs w:val="28"/>
          <w:lang w:val="ru-RU"/>
        </w:rPr>
        <w:t>кратк</w:t>
      </w:r>
      <w:r w:rsidRPr="00430F24">
        <w:rPr>
          <w:rFonts w:ascii="Times New Roman" w:hAnsi="Times New Roman" w:cs="Times New Roman"/>
          <w:b/>
          <w:sz w:val="28"/>
          <w:szCs w:val="28"/>
          <w:lang w:val="ru-RU"/>
        </w:rPr>
        <w:t>осрочный</w:t>
      </w:r>
    </w:p>
    <w:p w:rsidR="00CD5528" w:rsidRPr="00430F24" w:rsidRDefault="00CD5528" w:rsidP="00CD5528">
      <w:pPr>
        <w:rPr>
          <w:rFonts w:ascii="Times New Roman" w:hAnsi="Times New Roman" w:cs="Times New Roman"/>
          <w:sz w:val="28"/>
          <w:szCs w:val="28"/>
          <w:u w:val="single"/>
          <w:lang w:val="ru-RU"/>
        </w:rPr>
      </w:pPr>
    </w:p>
    <w:p w:rsidR="00CD5528" w:rsidRPr="00430F24" w:rsidRDefault="00CD5528" w:rsidP="00331820">
      <w:pP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 w:rsidRPr="00430F24">
        <w:rPr>
          <w:rFonts w:ascii="Times New Roman" w:hAnsi="Times New Roman" w:cs="Times New Roman"/>
          <w:sz w:val="28"/>
          <w:szCs w:val="28"/>
          <w:lang w:val="ru-RU"/>
        </w:rPr>
        <w:t xml:space="preserve">Название проекта: </w:t>
      </w:r>
      <w:r w:rsidR="00331820" w:rsidRPr="00430F24">
        <w:rPr>
          <w:rFonts w:ascii="Times New Roman" w:hAnsi="Times New Roman" w:cs="Times New Roman"/>
          <w:b/>
          <w:sz w:val="28"/>
          <w:szCs w:val="28"/>
          <w:lang w:val="ru-RU"/>
        </w:rPr>
        <w:t>«</w:t>
      </w:r>
      <w:r w:rsidR="00331820" w:rsidRPr="00430F24">
        <w:rPr>
          <w:rFonts w:ascii="Times New Roman" w:eastAsia="Times New Roman" w:hAnsi="Times New Roman" w:cs="Times New Roman"/>
          <w:b/>
          <w:kern w:val="0"/>
          <w:sz w:val="28"/>
          <w:szCs w:val="28"/>
          <w:lang w:val="ru-RU" w:eastAsia="ru-RU"/>
        </w:rPr>
        <w:t>Чтоб </w:t>
      </w:r>
      <w:r w:rsidR="00331820" w:rsidRPr="00430F24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val="ru-RU" w:eastAsia="ru-RU"/>
        </w:rPr>
        <w:t>здоровье раздобыть</w:t>
      </w:r>
      <w:r w:rsidR="00331820" w:rsidRPr="00430F24">
        <w:rPr>
          <w:rFonts w:ascii="Times New Roman" w:eastAsia="Times New Roman" w:hAnsi="Times New Roman" w:cs="Times New Roman"/>
          <w:b/>
          <w:kern w:val="0"/>
          <w:sz w:val="28"/>
          <w:szCs w:val="28"/>
          <w:lang w:val="ru-RU" w:eastAsia="ru-RU"/>
        </w:rPr>
        <w:t>, не надо далеко ходить</w:t>
      </w:r>
      <w:r w:rsidR="00331820" w:rsidRPr="00430F24">
        <w:rPr>
          <w:rFonts w:ascii="Times New Roman" w:hAnsi="Times New Roman" w:cs="Times New Roman"/>
          <w:b/>
          <w:sz w:val="28"/>
          <w:szCs w:val="28"/>
          <w:lang w:val="ru-RU"/>
        </w:rPr>
        <w:t>!»</w:t>
      </w:r>
      <w:r w:rsidRPr="00430F24">
        <w:rPr>
          <w:rFonts w:ascii="Times New Roman" w:hAnsi="Times New Roman" w:cs="Times New Roman"/>
          <w:b/>
          <w:sz w:val="28"/>
          <w:szCs w:val="28"/>
          <w:highlight w:val="yellow"/>
          <w:lang w:val="ru-RU"/>
        </w:rPr>
        <w:br w:type="textWrapping" w:clear="all"/>
      </w:r>
    </w:p>
    <w:p w:rsidR="00CD5528" w:rsidRPr="00430F24" w:rsidRDefault="00C44C06" w:rsidP="00CD5528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Возраст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 xml:space="preserve">участников:  </w:t>
      </w:r>
      <w:r w:rsidR="00430F24" w:rsidRPr="00430F24">
        <w:rPr>
          <w:rFonts w:ascii="Times New Roman" w:hAnsi="Times New Roman" w:cs="Times New Roman"/>
          <w:b/>
          <w:sz w:val="28"/>
          <w:szCs w:val="28"/>
          <w:lang w:val="ru-RU"/>
        </w:rPr>
        <w:t>6</w:t>
      </w:r>
      <w:proofErr w:type="gramEnd"/>
      <w:r w:rsidR="00430F24" w:rsidRPr="00430F24">
        <w:rPr>
          <w:rFonts w:ascii="Times New Roman" w:hAnsi="Times New Roman" w:cs="Times New Roman"/>
          <w:b/>
          <w:sz w:val="28"/>
          <w:szCs w:val="28"/>
          <w:lang w:val="ru-RU"/>
        </w:rPr>
        <w:t>-7</w:t>
      </w:r>
      <w:r w:rsidR="00CD5528" w:rsidRPr="00430F24">
        <w:rPr>
          <w:rFonts w:ascii="Times New Roman" w:hAnsi="Times New Roman" w:cs="Times New Roman"/>
          <w:b/>
          <w:sz w:val="28"/>
          <w:szCs w:val="28"/>
          <w:lang w:val="ru-RU"/>
        </w:rPr>
        <w:t>лет</w:t>
      </w:r>
    </w:p>
    <w:p w:rsidR="00CD5528" w:rsidRPr="00430F24" w:rsidRDefault="00CD5528" w:rsidP="00CD5528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30F24">
        <w:rPr>
          <w:rFonts w:ascii="Times New Roman" w:hAnsi="Times New Roman" w:cs="Times New Roman"/>
          <w:sz w:val="28"/>
          <w:szCs w:val="28"/>
          <w:lang w:val="ru-RU"/>
        </w:rPr>
        <w:t xml:space="preserve">Количество участников: </w:t>
      </w:r>
      <w:r w:rsidR="00430F24" w:rsidRPr="00430F24">
        <w:rPr>
          <w:rFonts w:ascii="Times New Roman" w:hAnsi="Times New Roman" w:cs="Times New Roman"/>
          <w:b/>
          <w:sz w:val="28"/>
          <w:szCs w:val="28"/>
          <w:lang w:val="ru-RU"/>
        </w:rPr>
        <w:t>2</w:t>
      </w:r>
      <w:r w:rsidR="00AD23B3">
        <w:rPr>
          <w:rFonts w:ascii="Times New Roman" w:hAnsi="Times New Roman" w:cs="Times New Roman"/>
          <w:b/>
          <w:sz w:val="28"/>
          <w:szCs w:val="28"/>
          <w:lang w:val="ru-RU"/>
        </w:rPr>
        <w:t>0</w:t>
      </w:r>
    </w:p>
    <w:p w:rsidR="00CD5528" w:rsidRPr="00430F24" w:rsidRDefault="00CD5528" w:rsidP="00CD5528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30F24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реализации </w:t>
      </w:r>
      <w:r w:rsidRPr="00430F24">
        <w:rPr>
          <w:rFonts w:ascii="Times New Roman" w:hAnsi="Times New Roman" w:cs="Times New Roman"/>
          <w:sz w:val="28"/>
          <w:szCs w:val="28"/>
          <w:lang w:val="ru-RU"/>
        </w:rPr>
        <w:br w:type="textWrapping" w:clear="all"/>
        <w:t xml:space="preserve">проекта: </w:t>
      </w:r>
      <w:r w:rsidR="00430F24" w:rsidRPr="00430F24">
        <w:rPr>
          <w:rFonts w:ascii="Times New Roman" w:hAnsi="Times New Roman" w:cs="Times New Roman"/>
          <w:b/>
          <w:sz w:val="28"/>
          <w:szCs w:val="28"/>
          <w:lang w:val="ru-RU"/>
        </w:rPr>
        <w:t>февраль-март 20</w:t>
      </w:r>
      <w:r w:rsidR="00AD23B3">
        <w:rPr>
          <w:rFonts w:ascii="Times New Roman" w:hAnsi="Times New Roman" w:cs="Times New Roman"/>
          <w:b/>
          <w:sz w:val="28"/>
          <w:szCs w:val="28"/>
          <w:lang w:val="ru-RU"/>
        </w:rPr>
        <w:t>21</w:t>
      </w:r>
      <w:r w:rsidR="009F4671" w:rsidRPr="00430F24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года</w:t>
      </w:r>
    </w:p>
    <w:p w:rsidR="00CD5528" w:rsidRPr="00430F24" w:rsidRDefault="00CD5528" w:rsidP="00CD5528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430F24" w:rsidRPr="00430F24" w:rsidRDefault="00CD5528" w:rsidP="00CD5528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430F24"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           </w:t>
      </w:r>
      <w:r w:rsidR="00430F24" w:rsidRPr="00430F24"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</w:t>
      </w:r>
    </w:p>
    <w:p w:rsidR="00430F24" w:rsidRPr="00430F24" w:rsidRDefault="00430F24" w:rsidP="00CD5528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430F24" w:rsidRPr="00430F24" w:rsidRDefault="00430F24" w:rsidP="00CD5528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430F24" w:rsidRPr="00430F24" w:rsidRDefault="00430F24" w:rsidP="00CD5528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430F24" w:rsidRPr="00430F24" w:rsidRDefault="00430F24" w:rsidP="00CD5528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430F24" w:rsidRPr="00430F24" w:rsidRDefault="00430F24" w:rsidP="00CD5528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430F24" w:rsidRPr="00430F24" w:rsidRDefault="00430F24" w:rsidP="00CD5528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430F2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430F24" w:rsidRPr="00430F24" w:rsidRDefault="00430F24" w:rsidP="00CD5528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430F24" w:rsidRPr="00430F24" w:rsidRDefault="00430F24" w:rsidP="00CD5528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CD5528" w:rsidRPr="00430F24" w:rsidRDefault="00430F24" w:rsidP="00CD5528">
      <w:pP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                                               </w:t>
      </w:r>
      <w:r w:rsidRPr="00430F24">
        <w:rPr>
          <w:rFonts w:ascii="Times New Roman" w:hAnsi="Times New Roman" w:cs="Times New Roman"/>
          <w:sz w:val="28"/>
          <w:szCs w:val="28"/>
          <w:lang w:val="ru-RU"/>
        </w:rPr>
        <w:t xml:space="preserve">  Автор </w:t>
      </w:r>
      <w:proofErr w:type="gramStart"/>
      <w:r w:rsidRPr="00430F24">
        <w:rPr>
          <w:rFonts w:ascii="Times New Roman" w:hAnsi="Times New Roman" w:cs="Times New Roman"/>
          <w:sz w:val="28"/>
          <w:szCs w:val="28"/>
          <w:lang w:val="ru-RU"/>
        </w:rPr>
        <w:t>разработчик</w:t>
      </w:r>
      <w:r w:rsidR="00CD5528" w:rsidRPr="00430F24">
        <w:rPr>
          <w:rFonts w:ascii="Times New Roman" w:hAnsi="Times New Roman" w:cs="Times New Roman"/>
          <w:sz w:val="28"/>
          <w:szCs w:val="28"/>
          <w:lang w:val="ru-RU"/>
        </w:rPr>
        <w:t>:</w:t>
      </w:r>
      <w:r w:rsidR="00CD5528" w:rsidRPr="00430F24">
        <w:rPr>
          <w:rFonts w:ascii="Times New Roman" w:hAnsi="Times New Roman" w:cs="Times New Roman"/>
          <w:sz w:val="28"/>
          <w:szCs w:val="28"/>
          <w:lang w:val="ru-RU"/>
        </w:rPr>
        <w:br w:type="textWrapping" w:clear="all"/>
      </w:r>
      <w:r w:rsidR="005E1DEF" w:rsidRPr="00430F24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   </w:t>
      </w:r>
      <w:proofErr w:type="gramEnd"/>
      <w:r w:rsidR="005E1DEF" w:rsidRPr="00430F24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              </w:t>
      </w:r>
      <w:bookmarkStart w:id="0" w:name="_GoBack"/>
      <w:bookmarkEnd w:id="0"/>
      <w:r w:rsidR="005E1DEF" w:rsidRPr="00430F24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                                                     </w:t>
      </w:r>
      <w:r w:rsidRPr="00430F24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             </w:t>
      </w:r>
      <w:r w:rsidR="005E1DEF" w:rsidRPr="00430F24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 </w:t>
      </w:r>
      <w:r w:rsidR="00CD5528" w:rsidRPr="00430F24">
        <w:rPr>
          <w:rFonts w:ascii="Times New Roman" w:hAnsi="Times New Roman" w:cs="Times New Roman"/>
          <w:sz w:val="28"/>
          <w:szCs w:val="28"/>
          <w:lang w:val="ru-RU"/>
        </w:rPr>
        <w:t>воспитатель</w:t>
      </w:r>
      <w:r w:rsidRPr="00430F2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430F24">
        <w:rPr>
          <w:rFonts w:ascii="Times New Roman" w:hAnsi="Times New Roman" w:cs="Times New Roman"/>
          <w:sz w:val="28"/>
          <w:szCs w:val="28"/>
          <w:lang w:val="ru-RU"/>
        </w:rPr>
        <w:t>Красилина</w:t>
      </w:r>
      <w:proofErr w:type="spellEnd"/>
      <w:r w:rsidRPr="00430F24">
        <w:rPr>
          <w:rFonts w:ascii="Times New Roman" w:hAnsi="Times New Roman" w:cs="Times New Roman"/>
          <w:sz w:val="28"/>
          <w:szCs w:val="28"/>
          <w:lang w:val="ru-RU"/>
        </w:rPr>
        <w:t xml:space="preserve"> О. И.</w:t>
      </w:r>
      <w:r w:rsidR="00CD5528" w:rsidRPr="00430F24">
        <w:rPr>
          <w:rFonts w:ascii="Times New Roman" w:hAnsi="Times New Roman" w:cs="Times New Roman"/>
          <w:sz w:val="28"/>
          <w:szCs w:val="28"/>
          <w:lang w:val="ru-RU"/>
        </w:rPr>
        <w:br w:type="textWrapping" w:clear="all"/>
      </w:r>
      <w:r w:rsidR="005E1DEF" w:rsidRPr="00430F24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                                                                       </w:t>
      </w:r>
    </w:p>
    <w:p w:rsidR="00CD5528" w:rsidRPr="00430F24" w:rsidRDefault="00CD5528" w:rsidP="00CD5528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CD5528" w:rsidRPr="00430F24" w:rsidRDefault="00CD5528" w:rsidP="00CD5528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CD5528" w:rsidRPr="00430F24" w:rsidRDefault="00CD5528" w:rsidP="00CD5528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CD5528" w:rsidRPr="00430F24" w:rsidRDefault="00CD5528" w:rsidP="00CD5528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430F24" w:rsidRPr="00430F24" w:rsidRDefault="00430F24" w:rsidP="00430F2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430F24" w:rsidRPr="00430F24" w:rsidRDefault="00430F24" w:rsidP="00430F2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625B70" w:rsidRPr="00430F24" w:rsidRDefault="00430F24" w:rsidP="00430F2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430F24">
        <w:rPr>
          <w:rFonts w:ascii="Times New Roman" w:hAnsi="Times New Roman" w:cs="Times New Roman"/>
          <w:sz w:val="28"/>
          <w:szCs w:val="28"/>
          <w:lang w:val="ru-RU"/>
        </w:rPr>
        <w:t>Волгоград, 20</w:t>
      </w:r>
      <w:r w:rsidR="00AD23B3">
        <w:rPr>
          <w:rFonts w:ascii="Times New Roman" w:hAnsi="Times New Roman" w:cs="Times New Roman"/>
          <w:sz w:val="28"/>
          <w:szCs w:val="28"/>
          <w:lang w:val="ru-RU"/>
        </w:rPr>
        <w:t>21</w:t>
      </w:r>
    </w:p>
    <w:p w:rsidR="00430F24" w:rsidRDefault="00430F24" w:rsidP="00EF4EDE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30F24" w:rsidRDefault="00430F24" w:rsidP="00EF4EDE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F4EDE" w:rsidRPr="00EF4EDE" w:rsidRDefault="00EF4EDE" w:rsidP="00EF4EDE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EF4EDE">
        <w:rPr>
          <w:rFonts w:ascii="Times New Roman" w:hAnsi="Times New Roman" w:cs="Times New Roman"/>
          <w:b/>
          <w:sz w:val="28"/>
          <w:szCs w:val="28"/>
          <w:lang w:val="ru-RU"/>
        </w:rPr>
        <w:t>Содержание:</w:t>
      </w:r>
    </w:p>
    <w:p w:rsidR="00EF4EDE" w:rsidRPr="00ED2C81" w:rsidRDefault="00EF4EDE" w:rsidP="00EF4EDE">
      <w:pPr>
        <w:pStyle w:val="a7"/>
        <w:spacing w:before="75" w:beforeAutospacing="0" w:after="75" w:afterAutospacing="0" w:line="270" w:lineRule="atLeast"/>
        <w:rPr>
          <w:b/>
          <w:sz w:val="28"/>
          <w:szCs w:val="28"/>
        </w:rPr>
      </w:pPr>
    </w:p>
    <w:p w:rsidR="00AB1246" w:rsidRPr="00B83B8B" w:rsidRDefault="00EF4EDE" w:rsidP="00AB1246">
      <w:pPr>
        <w:pStyle w:val="a7"/>
        <w:spacing w:before="75" w:beforeAutospacing="0" w:after="75" w:afterAutospacing="0" w:line="270" w:lineRule="atLeast"/>
        <w:rPr>
          <w:sz w:val="28"/>
          <w:szCs w:val="28"/>
        </w:rPr>
      </w:pPr>
      <w:r w:rsidRPr="00B83B8B">
        <w:rPr>
          <w:sz w:val="28"/>
          <w:szCs w:val="28"/>
        </w:rPr>
        <w:t>1.</w:t>
      </w:r>
      <w:r w:rsidR="00207785" w:rsidRPr="00B83B8B">
        <w:rPr>
          <w:sz w:val="28"/>
          <w:szCs w:val="28"/>
        </w:rPr>
        <w:t>Актуальность</w:t>
      </w:r>
      <w:r w:rsidR="00207785">
        <w:rPr>
          <w:sz w:val="28"/>
          <w:szCs w:val="28"/>
        </w:rPr>
        <w:t xml:space="preserve"> проекта  </w:t>
      </w:r>
      <w:r w:rsidR="00AB1246">
        <w:rPr>
          <w:sz w:val="28"/>
          <w:szCs w:val="28"/>
        </w:rPr>
        <w:t>…………………………………………………</w:t>
      </w:r>
      <w:r w:rsidR="00CD07D1">
        <w:rPr>
          <w:sz w:val="28"/>
          <w:szCs w:val="28"/>
        </w:rPr>
        <w:t>........</w:t>
      </w:r>
      <w:r w:rsidR="004670B2">
        <w:rPr>
          <w:sz w:val="28"/>
          <w:szCs w:val="28"/>
        </w:rPr>
        <w:t>2</w:t>
      </w:r>
    </w:p>
    <w:p w:rsidR="00EF4EDE" w:rsidRPr="00B83B8B" w:rsidRDefault="00EF4EDE" w:rsidP="00EF4EDE">
      <w:pPr>
        <w:pStyle w:val="a7"/>
        <w:spacing w:before="75" w:beforeAutospacing="0" w:after="75" w:afterAutospacing="0" w:line="270" w:lineRule="atLeast"/>
        <w:rPr>
          <w:sz w:val="28"/>
          <w:szCs w:val="28"/>
        </w:rPr>
      </w:pPr>
      <w:r w:rsidRPr="00B83B8B">
        <w:rPr>
          <w:sz w:val="28"/>
          <w:szCs w:val="28"/>
        </w:rPr>
        <w:t>2.</w:t>
      </w:r>
      <w:r w:rsidR="00CD07D1" w:rsidRPr="00B83B8B">
        <w:rPr>
          <w:sz w:val="28"/>
          <w:szCs w:val="28"/>
        </w:rPr>
        <w:t>Проблема</w:t>
      </w:r>
      <w:r w:rsidR="00CD07D1">
        <w:rPr>
          <w:sz w:val="28"/>
          <w:szCs w:val="28"/>
        </w:rPr>
        <w:t xml:space="preserve"> проекта </w:t>
      </w:r>
      <w:r w:rsidR="00AB1246">
        <w:rPr>
          <w:sz w:val="28"/>
          <w:szCs w:val="28"/>
        </w:rPr>
        <w:t>……………………</w:t>
      </w:r>
      <w:r>
        <w:rPr>
          <w:sz w:val="28"/>
          <w:szCs w:val="28"/>
        </w:rPr>
        <w:t>…………………………………</w:t>
      </w:r>
      <w:r w:rsidR="00CD07D1">
        <w:rPr>
          <w:sz w:val="28"/>
          <w:szCs w:val="28"/>
        </w:rPr>
        <w:t>........</w:t>
      </w:r>
      <w:r w:rsidR="007B6C20">
        <w:rPr>
          <w:sz w:val="28"/>
          <w:szCs w:val="28"/>
        </w:rPr>
        <w:t>2</w:t>
      </w:r>
    </w:p>
    <w:p w:rsidR="00EF4EDE" w:rsidRPr="00B83B8B" w:rsidRDefault="00EF4EDE" w:rsidP="00EF4EDE">
      <w:pPr>
        <w:pStyle w:val="a7"/>
        <w:spacing w:before="75" w:beforeAutospacing="0" w:after="75" w:afterAutospacing="0" w:line="270" w:lineRule="atLeast"/>
        <w:rPr>
          <w:sz w:val="28"/>
          <w:szCs w:val="28"/>
        </w:rPr>
      </w:pPr>
      <w:r w:rsidRPr="00B83B8B">
        <w:rPr>
          <w:sz w:val="28"/>
          <w:szCs w:val="28"/>
        </w:rPr>
        <w:t>3</w:t>
      </w:r>
      <w:r w:rsidR="00CD07D1">
        <w:rPr>
          <w:sz w:val="28"/>
          <w:szCs w:val="28"/>
        </w:rPr>
        <w:t xml:space="preserve">. </w:t>
      </w:r>
      <w:r w:rsidR="00CD07D1" w:rsidRPr="00B83B8B">
        <w:rPr>
          <w:sz w:val="28"/>
          <w:szCs w:val="28"/>
        </w:rPr>
        <w:t>Цели и задачи проекта</w:t>
      </w:r>
      <w:r w:rsidR="007B6C20">
        <w:rPr>
          <w:sz w:val="28"/>
          <w:szCs w:val="28"/>
        </w:rPr>
        <w:t>……………………………………………………...</w:t>
      </w:r>
      <w:r w:rsidR="005E1DEF">
        <w:rPr>
          <w:sz w:val="28"/>
          <w:szCs w:val="28"/>
        </w:rPr>
        <w:t>..</w:t>
      </w:r>
      <w:r w:rsidR="007B6C20">
        <w:rPr>
          <w:sz w:val="28"/>
          <w:szCs w:val="28"/>
        </w:rPr>
        <w:t>2</w:t>
      </w:r>
    </w:p>
    <w:p w:rsidR="00EF4EDE" w:rsidRDefault="00EF4EDE" w:rsidP="00EF4EDE">
      <w:pPr>
        <w:pStyle w:val="a7"/>
        <w:spacing w:before="75" w:beforeAutospacing="0" w:after="75" w:afterAutospacing="0" w:line="270" w:lineRule="atLeast"/>
        <w:rPr>
          <w:sz w:val="28"/>
          <w:szCs w:val="28"/>
        </w:rPr>
      </w:pPr>
      <w:r w:rsidRPr="00B83B8B">
        <w:rPr>
          <w:sz w:val="28"/>
          <w:szCs w:val="28"/>
        </w:rPr>
        <w:t>4.</w:t>
      </w:r>
      <w:r w:rsidR="00CD07D1" w:rsidRPr="00196E47">
        <w:rPr>
          <w:sz w:val="28"/>
          <w:szCs w:val="28"/>
        </w:rPr>
        <w:t>Новизна проекта</w:t>
      </w:r>
      <w:r w:rsidR="001677EA">
        <w:rPr>
          <w:sz w:val="28"/>
          <w:szCs w:val="28"/>
        </w:rPr>
        <w:t>.…</w:t>
      </w:r>
      <w:r>
        <w:rPr>
          <w:sz w:val="28"/>
          <w:szCs w:val="28"/>
        </w:rPr>
        <w:t>………………………………………………….</w:t>
      </w:r>
      <w:r w:rsidR="00CD07D1">
        <w:rPr>
          <w:sz w:val="28"/>
          <w:szCs w:val="28"/>
        </w:rPr>
        <w:t>.........</w:t>
      </w:r>
      <w:r w:rsidR="007B6C20">
        <w:rPr>
          <w:sz w:val="28"/>
          <w:szCs w:val="28"/>
        </w:rPr>
        <w:t>...</w:t>
      </w:r>
      <w:r w:rsidR="005E1DEF">
        <w:rPr>
          <w:sz w:val="28"/>
          <w:szCs w:val="28"/>
        </w:rPr>
        <w:t>.</w:t>
      </w:r>
      <w:r w:rsidR="007B6C20">
        <w:rPr>
          <w:sz w:val="28"/>
          <w:szCs w:val="28"/>
        </w:rPr>
        <w:t>3</w:t>
      </w:r>
    </w:p>
    <w:p w:rsidR="00EF4EDE" w:rsidRDefault="00EF4EDE" w:rsidP="00EF4EDE">
      <w:pPr>
        <w:pStyle w:val="a7"/>
        <w:spacing w:before="75" w:beforeAutospacing="0" w:after="75" w:afterAutospacing="0" w:line="270" w:lineRule="atLeast"/>
        <w:rPr>
          <w:sz w:val="28"/>
          <w:szCs w:val="28"/>
        </w:rPr>
      </w:pPr>
      <w:r w:rsidRPr="00196E47">
        <w:rPr>
          <w:sz w:val="28"/>
          <w:szCs w:val="28"/>
        </w:rPr>
        <w:t>5.</w:t>
      </w:r>
      <w:r w:rsidR="00CD07D1" w:rsidRPr="00B83B8B">
        <w:rPr>
          <w:sz w:val="28"/>
          <w:szCs w:val="28"/>
        </w:rPr>
        <w:t>Пр</w:t>
      </w:r>
      <w:r w:rsidR="00CD07D1">
        <w:rPr>
          <w:sz w:val="28"/>
          <w:szCs w:val="28"/>
        </w:rPr>
        <w:t xml:space="preserve">огнозируемые  </w:t>
      </w:r>
      <w:r w:rsidR="00CD07D1" w:rsidRPr="00B83B8B">
        <w:rPr>
          <w:sz w:val="28"/>
          <w:szCs w:val="28"/>
        </w:rPr>
        <w:t>результаты</w:t>
      </w:r>
      <w:r>
        <w:rPr>
          <w:sz w:val="28"/>
          <w:szCs w:val="28"/>
        </w:rPr>
        <w:t>…………………………………………..</w:t>
      </w:r>
      <w:r w:rsidR="00CD07D1">
        <w:rPr>
          <w:sz w:val="28"/>
          <w:szCs w:val="28"/>
        </w:rPr>
        <w:t>........</w:t>
      </w:r>
      <w:r w:rsidR="007B6C20">
        <w:rPr>
          <w:sz w:val="28"/>
          <w:szCs w:val="28"/>
        </w:rPr>
        <w:t>3</w:t>
      </w:r>
    </w:p>
    <w:p w:rsidR="00EF4EDE" w:rsidRPr="00B83B8B" w:rsidRDefault="00EF4EDE" w:rsidP="00EF4EDE">
      <w:pPr>
        <w:pStyle w:val="a7"/>
        <w:spacing w:before="75" w:beforeAutospacing="0" w:after="75" w:afterAutospacing="0" w:line="270" w:lineRule="atLeast"/>
        <w:rPr>
          <w:sz w:val="28"/>
          <w:szCs w:val="28"/>
        </w:rPr>
      </w:pPr>
      <w:r>
        <w:rPr>
          <w:sz w:val="28"/>
          <w:szCs w:val="28"/>
        </w:rPr>
        <w:t>6.</w:t>
      </w:r>
      <w:r w:rsidR="00CD07D1" w:rsidRPr="00B83B8B">
        <w:rPr>
          <w:sz w:val="28"/>
          <w:szCs w:val="28"/>
        </w:rPr>
        <w:t>Технология проекта и этапы реализации плана</w:t>
      </w:r>
      <w:r w:rsidR="00CD07D1">
        <w:rPr>
          <w:sz w:val="28"/>
          <w:szCs w:val="28"/>
        </w:rPr>
        <w:t xml:space="preserve"> проекта </w:t>
      </w:r>
      <w:r>
        <w:rPr>
          <w:sz w:val="28"/>
          <w:szCs w:val="28"/>
        </w:rPr>
        <w:t>…………</w:t>
      </w:r>
      <w:r w:rsidR="001677EA">
        <w:rPr>
          <w:sz w:val="28"/>
          <w:szCs w:val="28"/>
        </w:rPr>
        <w:t>…</w:t>
      </w:r>
      <w:r w:rsidR="005E1DEF">
        <w:rPr>
          <w:sz w:val="28"/>
          <w:szCs w:val="28"/>
        </w:rPr>
        <w:t>......</w:t>
      </w:r>
      <w:r w:rsidR="009609C4">
        <w:rPr>
          <w:sz w:val="28"/>
          <w:szCs w:val="28"/>
        </w:rPr>
        <w:t>3-8</w:t>
      </w:r>
    </w:p>
    <w:p w:rsidR="00EF4EDE" w:rsidRPr="00B83B8B" w:rsidRDefault="00EF4EDE" w:rsidP="00EF4EDE">
      <w:pPr>
        <w:pStyle w:val="a7"/>
        <w:spacing w:before="75" w:beforeAutospacing="0" w:after="75" w:afterAutospacing="0" w:line="270" w:lineRule="atLeast"/>
        <w:rPr>
          <w:sz w:val="28"/>
          <w:szCs w:val="28"/>
        </w:rPr>
      </w:pPr>
      <w:r>
        <w:rPr>
          <w:sz w:val="28"/>
          <w:szCs w:val="28"/>
        </w:rPr>
        <w:t>7.</w:t>
      </w:r>
      <w:r w:rsidR="00CD07D1" w:rsidRPr="00B83B8B">
        <w:rPr>
          <w:sz w:val="28"/>
          <w:szCs w:val="28"/>
        </w:rPr>
        <w:t xml:space="preserve">Итоги </w:t>
      </w:r>
      <w:r w:rsidR="00CD07D1">
        <w:rPr>
          <w:sz w:val="28"/>
          <w:szCs w:val="28"/>
        </w:rPr>
        <w:t xml:space="preserve"> реализации проекта. Рефлексия </w:t>
      </w:r>
      <w:r>
        <w:rPr>
          <w:sz w:val="28"/>
          <w:szCs w:val="28"/>
        </w:rPr>
        <w:t>………………………………</w:t>
      </w:r>
      <w:r w:rsidR="001677EA">
        <w:rPr>
          <w:sz w:val="28"/>
          <w:szCs w:val="28"/>
        </w:rPr>
        <w:t>…</w:t>
      </w:r>
      <w:r w:rsidR="00CD07D1">
        <w:rPr>
          <w:sz w:val="28"/>
          <w:szCs w:val="28"/>
        </w:rPr>
        <w:t>...</w:t>
      </w:r>
      <w:r w:rsidR="005E1DEF">
        <w:rPr>
          <w:sz w:val="28"/>
          <w:szCs w:val="28"/>
        </w:rPr>
        <w:t>.</w:t>
      </w:r>
      <w:r w:rsidR="009609C4">
        <w:rPr>
          <w:sz w:val="28"/>
          <w:szCs w:val="28"/>
        </w:rPr>
        <w:t>.9</w:t>
      </w:r>
    </w:p>
    <w:p w:rsidR="00EF4EDE" w:rsidRPr="00B83B8B" w:rsidRDefault="00EF4EDE" w:rsidP="00EF4EDE">
      <w:pPr>
        <w:pStyle w:val="a7"/>
        <w:spacing w:before="75" w:beforeAutospacing="0" w:after="75" w:afterAutospacing="0" w:line="270" w:lineRule="atLeast"/>
        <w:rPr>
          <w:sz w:val="28"/>
          <w:szCs w:val="28"/>
        </w:rPr>
      </w:pPr>
      <w:r>
        <w:rPr>
          <w:sz w:val="28"/>
          <w:szCs w:val="28"/>
        </w:rPr>
        <w:t>8</w:t>
      </w:r>
      <w:r w:rsidRPr="00B83B8B">
        <w:rPr>
          <w:sz w:val="28"/>
          <w:szCs w:val="28"/>
        </w:rPr>
        <w:t>.</w:t>
      </w:r>
      <w:r w:rsidR="00CD07D1">
        <w:rPr>
          <w:sz w:val="28"/>
          <w:szCs w:val="28"/>
        </w:rPr>
        <w:t xml:space="preserve"> Список используемой литературы </w:t>
      </w:r>
      <w:r w:rsidR="001276C5">
        <w:rPr>
          <w:sz w:val="28"/>
          <w:szCs w:val="28"/>
        </w:rPr>
        <w:t>…..</w:t>
      </w:r>
      <w:r>
        <w:rPr>
          <w:sz w:val="28"/>
          <w:szCs w:val="28"/>
        </w:rPr>
        <w:t>……………</w:t>
      </w:r>
      <w:r w:rsidR="00CD07D1">
        <w:rPr>
          <w:sz w:val="28"/>
          <w:szCs w:val="28"/>
        </w:rPr>
        <w:t>...................................</w:t>
      </w:r>
      <w:r w:rsidR="00C253D1">
        <w:rPr>
          <w:sz w:val="28"/>
          <w:szCs w:val="28"/>
        </w:rPr>
        <w:t>10</w:t>
      </w:r>
    </w:p>
    <w:p w:rsidR="00657979" w:rsidRDefault="00EF4EDE" w:rsidP="00C253D1">
      <w:pPr>
        <w:pStyle w:val="a7"/>
        <w:spacing w:before="75" w:beforeAutospacing="0" w:after="75" w:afterAutospacing="0" w:line="270" w:lineRule="atLeast"/>
        <w:rPr>
          <w:kern w:val="36"/>
          <w:sz w:val="28"/>
          <w:szCs w:val="28"/>
        </w:rPr>
      </w:pPr>
      <w:r>
        <w:rPr>
          <w:sz w:val="28"/>
          <w:szCs w:val="28"/>
        </w:rPr>
        <w:t>9</w:t>
      </w:r>
      <w:r w:rsidRPr="00B83B8B">
        <w:rPr>
          <w:sz w:val="28"/>
          <w:szCs w:val="28"/>
        </w:rPr>
        <w:t>.</w:t>
      </w:r>
      <w:r w:rsidR="00CD07D1" w:rsidRPr="00B83B8B">
        <w:rPr>
          <w:sz w:val="28"/>
          <w:szCs w:val="28"/>
        </w:rPr>
        <w:t>Приложения</w:t>
      </w:r>
    </w:p>
    <w:p w:rsidR="00657979" w:rsidRDefault="00657979" w:rsidP="00080532">
      <w:pPr>
        <w:shd w:val="clear" w:color="auto" w:fill="FFFFFF"/>
        <w:spacing w:before="150" w:after="450" w:line="240" w:lineRule="atLeast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val="ru-RU" w:eastAsia="ru-RU"/>
        </w:rPr>
      </w:pPr>
    </w:p>
    <w:p w:rsidR="00657979" w:rsidRDefault="00657979" w:rsidP="00080532">
      <w:pPr>
        <w:shd w:val="clear" w:color="auto" w:fill="FFFFFF"/>
        <w:spacing w:before="150" w:after="450" w:line="240" w:lineRule="atLeast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val="ru-RU" w:eastAsia="ru-RU"/>
        </w:rPr>
      </w:pPr>
    </w:p>
    <w:p w:rsidR="00657979" w:rsidRDefault="00657979" w:rsidP="00080532">
      <w:pPr>
        <w:shd w:val="clear" w:color="auto" w:fill="FFFFFF"/>
        <w:spacing w:before="150" w:after="450" w:line="240" w:lineRule="atLeast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val="ru-RU" w:eastAsia="ru-RU"/>
        </w:rPr>
      </w:pPr>
    </w:p>
    <w:p w:rsidR="00657979" w:rsidRDefault="00657979" w:rsidP="00080532">
      <w:pPr>
        <w:shd w:val="clear" w:color="auto" w:fill="FFFFFF"/>
        <w:spacing w:before="150" w:after="450" w:line="240" w:lineRule="atLeast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val="ru-RU" w:eastAsia="ru-RU"/>
        </w:rPr>
      </w:pPr>
    </w:p>
    <w:p w:rsidR="00657979" w:rsidRDefault="00657979" w:rsidP="00080532">
      <w:pPr>
        <w:shd w:val="clear" w:color="auto" w:fill="FFFFFF"/>
        <w:spacing w:before="150" w:after="450" w:line="240" w:lineRule="atLeast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val="ru-RU" w:eastAsia="ru-RU"/>
        </w:rPr>
      </w:pPr>
    </w:p>
    <w:p w:rsidR="00657979" w:rsidRDefault="00657979" w:rsidP="00080532">
      <w:pPr>
        <w:shd w:val="clear" w:color="auto" w:fill="FFFFFF"/>
        <w:spacing w:before="150" w:after="450" w:line="240" w:lineRule="atLeast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val="ru-RU" w:eastAsia="ru-RU"/>
        </w:rPr>
      </w:pPr>
    </w:p>
    <w:p w:rsidR="00657979" w:rsidRDefault="00657979" w:rsidP="00080532">
      <w:pPr>
        <w:shd w:val="clear" w:color="auto" w:fill="FFFFFF"/>
        <w:spacing w:before="150" w:after="450" w:line="240" w:lineRule="atLeast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val="ru-RU" w:eastAsia="ru-RU"/>
        </w:rPr>
      </w:pPr>
    </w:p>
    <w:p w:rsidR="00657979" w:rsidRDefault="00657979" w:rsidP="00080532">
      <w:pPr>
        <w:shd w:val="clear" w:color="auto" w:fill="FFFFFF"/>
        <w:spacing w:before="150" w:after="450" w:line="240" w:lineRule="atLeast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val="ru-RU" w:eastAsia="ru-RU"/>
        </w:rPr>
      </w:pPr>
    </w:p>
    <w:p w:rsidR="00CD07D1" w:rsidRDefault="00CD07D1" w:rsidP="00080532">
      <w:pPr>
        <w:shd w:val="clear" w:color="auto" w:fill="FFFFFF"/>
        <w:spacing w:before="150" w:after="450" w:line="240" w:lineRule="atLeast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val="ru-RU" w:eastAsia="ru-RU"/>
        </w:rPr>
      </w:pPr>
    </w:p>
    <w:p w:rsidR="00CD07D1" w:rsidRPr="00657979" w:rsidRDefault="00CD07D1" w:rsidP="00080532">
      <w:pPr>
        <w:shd w:val="clear" w:color="auto" w:fill="FFFFFF"/>
        <w:spacing w:before="150" w:after="450" w:line="240" w:lineRule="atLeast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val="ru-RU" w:eastAsia="ru-RU"/>
        </w:rPr>
      </w:pPr>
    </w:p>
    <w:p w:rsidR="00255C4F" w:rsidRDefault="00255C4F" w:rsidP="00CC43B3">
      <w:pPr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val="ru-RU" w:eastAsia="ru-RU"/>
        </w:rPr>
      </w:pPr>
    </w:p>
    <w:p w:rsidR="007F6FA2" w:rsidRDefault="007F6FA2" w:rsidP="00CC43B3">
      <w:pPr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val="ru-RU" w:eastAsia="ru-RU"/>
        </w:rPr>
      </w:pPr>
    </w:p>
    <w:p w:rsidR="00D87C39" w:rsidRDefault="00D87C39" w:rsidP="00CC43B3">
      <w:pPr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val="ru-RU" w:eastAsia="ru-RU"/>
        </w:rPr>
      </w:pPr>
    </w:p>
    <w:p w:rsidR="00D87C39" w:rsidRDefault="00D87C39" w:rsidP="00CC43B3">
      <w:pPr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val="ru-RU" w:eastAsia="ru-RU"/>
        </w:rPr>
      </w:pPr>
    </w:p>
    <w:p w:rsidR="004A3009" w:rsidRDefault="00CC43B3" w:rsidP="00CC43B3">
      <w:pPr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kern w:val="0"/>
          <w:sz w:val="28"/>
          <w:szCs w:val="28"/>
          <w:lang w:val="ru-RU" w:eastAsia="ru-RU"/>
        </w:rPr>
        <w:t>Актуальность проекта</w:t>
      </w:r>
    </w:p>
    <w:p w:rsidR="00644A17" w:rsidRPr="00CC43B3" w:rsidRDefault="00644A17" w:rsidP="00CC43B3">
      <w:pPr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val="ru-RU" w:eastAsia="ru-RU"/>
        </w:rPr>
      </w:pPr>
    </w:p>
    <w:p w:rsidR="00644A17" w:rsidRPr="00644A17" w:rsidRDefault="00644A17" w:rsidP="002775B2">
      <w:pPr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644A17">
        <w:rPr>
          <w:rFonts w:ascii="Times New Roman" w:hAnsi="Times New Roman" w:cs="Times New Roman"/>
          <w:sz w:val="28"/>
          <w:szCs w:val="24"/>
          <w:lang w:val="ru-RU"/>
        </w:rPr>
        <w:t>Дошкольный возраст – это важный период формирования человеческой личности и прочных основ физического здоровья. Именно в этом возрасте закладываются основы физического развития, формируются двигательные навыки, создается фундамент для воспитания физических качеств.</w:t>
      </w:r>
    </w:p>
    <w:p w:rsidR="004A3009" w:rsidRPr="00647DBF" w:rsidRDefault="00644A17" w:rsidP="00647DBF">
      <w:pPr>
        <w:shd w:val="clear" w:color="auto" w:fill="FFFFFF"/>
        <w:spacing w:after="270"/>
        <w:jc w:val="both"/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</w:pPr>
      <w:r w:rsidRPr="00644A17">
        <w:rPr>
          <w:rFonts w:ascii="Times New Roman" w:hAnsi="Times New Roman" w:cs="Times New Roman"/>
          <w:sz w:val="28"/>
          <w:szCs w:val="24"/>
          <w:lang w:val="ru-RU"/>
        </w:rPr>
        <w:t xml:space="preserve"> Если </w:t>
      </w:r>
      <w:r w:rsidR="0048570E">
        <w:rPr>
          <w:rFonts w:ascii="Times New Roman" w:hAnsi="Times New Roman" w:cs="Times New Roman"/>
          <w:sz w:val="28"/>
          <w:szCs w:val="24"/>
          <w:lang w:val="ru-RU"/>
        </w:rPr>
        <w:t xml:space="preserve">несколько </w:t>
      </w:r>
      <w:r w:rsidRPr="00644A17">
        <w:rPr>
          <w:rFonts w:ascii="Times New Roman" w:hAnsi="Times New Roman" w:cs="Times New Roman"/>
          <w:sz w:val="28"/>
          <w:szCs w:val="24"/>
          <w:lang w:val="ru-RU"/>
        </w:rPr>
        <w:t xml:space="preserve"> лет назад мы говорили о здоровом поколении, то сегодня мы можем только мечтать о целостно здоровом ребенке.</w:t>
      </w:r>
      <w:r w:rsidR="00F83BD6"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  <w:t>Современные дети испытывают «двигательный дефицит»</w:t>
      </w:r>
      <w:r w:rsidR="00D31ECC" w:rsidRPr="002775B2"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  <w:t>, т.е. количество движ</w:t>
      </w:r>
      <w:r w:rsidR="00855A01"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  <w:t>ений, производимых ими в течение</w:t>
      </w:r>
      <w:r w:rsidR="00D31ECC" w:rsidRPr="002775B2"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  <w:t xml:space="preserve"> дня, ниже возрастной нормы. </w:t>
      </w:r>
      <w:r w:rsidR="002775B2" w:rsidRPr="002775B2"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  <w:t>Следовательно, нашим детям нужна активная деятельность, способствующая повышению жизненного тонуса, удовлетворяющая их интересы, социальные запросы. Благоприятное воздействие на организм оказывает только двигательная активность, находящаяся в пределах оптимальных величин.</w:t>
      </w:r>
    </w:p>
    <w:p w:rsidR="004A3009" w:rsidRPr="00AE4A87" w:rsidRDefault="006A7D68" w:rsidP="00AE4A87">
      <w:pPr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val="ru-RU" w:eastAsia="ru-RU"/>
        </w:rPr>
      </w:pPr>
      <w:r w:rsidRPr="00AE4A87">
        <w:rPr>
          <w:rFonts w:ascii="Times New Roman" w:eastAsia="Times New Roman" w:hAnsi="Times New Roman" w:cs="Times New Roman"/>
          <w:b/>
          <w:kern w:val="0"/>
          <w:sz w:val="28"/>
          <w:szCs w:val="28"/>
          <w:bdr w:val="none" w:sz="0" w:space="0" w:color="auto" w:frame="1"/>
          <w:lang w:val="ru-RU" w:eastAsia="ru-RU"/>
        </w:rPr>
        <w:t>Проблема</w:t>
      </w:r>
    </w:p>
    <w:p w:rsidR="004A3009" w:rsidRPr="00647DBF" w:rsidRDefault="00644A17" w:rsidP="00647DBF">
      <w:pPr>
        <w:shd w:val="clear" w:color="auto" w:fill="FFFFFF"/>
        <w:spacing w:after="150"/>
        <w:jc w:val="both"/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</w:pPr>
      <w:r w:rsidRPr="001112CA"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  <w:t>За последние десятилетия состояние здоровья дошкольников резко ухудшилось. Недостаточная осведомленность родителей о ва</w:t>
      </w:r>
      <w:r w:rsidRPr="00644A17"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  <w:t>жности физического воспитания, а также н</w:t>
      </w:r>
      <w:r w:rsidRPr="001112CA"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  <w:t>егативная статистика по образу жизни в семье (сниженная активность, несбалансированное питание, несоблюдение режима дня, растущие факторы риска)</w:t>
      </w:r>
      <w:r w:rsidRPr="00644A17"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  <w:t xml:space="preserve"> говорят о том, что п</w:t>
      </w:r>
      <w:r w:rsidRPr="001112CA"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  <w:t>роблемы детского здоровья нуждаются в новых подходах, дов</w:t>
      </w:r>
      <w:r w:rsidRPr="00644A17"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  <w:t>ерительных партнерских отношенияхпедагогов  и родителей</w:t>
      </w:r>
      <w:r w:rsidRPr="001112CA"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  <w:t>.</w:t>
      </w:r>
    </w:p>
    <w:p w:rsidR="006A7D68" w:rsidRPr="004322A3" w:rsidRDefault="006A7D68" w:rsidP="004322A3">
      <w:pPr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val="ru-RU" w:eastAsia="ru-RU"/>
        </w:rPr>
      </w:pPr>
      <w:r w:rsidRPr="00686E18">
        <w:rPr>
          <w:rFonts w:ascii="Times New Roman" w:eastAsia="Times New Roman" w:hAnsi="Times New Roman" w:cs="Times New Roman"/>
          <w:b/>
          <w:kern w:val="0"/>
          <w:sz w:val="28"/>
          <w:szCs w:val="28"/>
          <w:bdr w:val="none" w:sz="0" w:space="0" w:color="auto" w:frame="1"/>
          <w:lang w:val="ru-RU" w:eastAsia="ru-RU"/>
        </w:rPr>
        <w:t>Цель</w:t>
      </w:r>
    </w:p>
    <w:p w:rsidR="00080532" w:rsidRPr="00647DBF" w:rsidRDefault="003A4052" w:rsidP="00647DBF">
      <w:pPr>
        <w:shd w:val="clear" w:color="auto" w:fill="FFFFFF"/>
        <w:spacing w:before="121" w:after="121"/>
        <w:jc w:val="both"/>
        <w:rPr>
          <w:rFonts w:ascii="Times New Roman" w:eastAsia="Times New Roman" w:hAnsi="Times New Roman" w:cs="Times New Roman"/>
          <w:sz w:val="28"/>
          <w:szCs w:val="16"/>
          <w:lang w:val="ru-RU" w:eastAsia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Повышение эффективности</w:t>
      </w:r>
      <w:r w:rsidR="005E1DEF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proofErr w:type="spellStart"/>
      <w:r w:rsidRPr="003A4052">
        <w:rPr>
          <w:rFonts w:ascii="Times New Roman" w:hAnsi="Times New Roman" w:cs="Times New Roman"/>
          <w:sz w:val="28"/>
          <w:szCs w:val="24"/>
          <w:lang w:val="ru-RU"/>
        </w:rPr>
        <w:t>физкультурно</w:t>
      </w:r>
      <w:proofErr w:type="spellEnd"/>
      <w:r w:rsidRPr="003A4052">
        <w:rPr>
          <w:rFonts w:ascii="Times New Roman" w:hAnsi="Times New Roman" w:cs="Times New Roman"/>
          <w:sz w:val="28"/>
          <w:szCs w:val="24"/>
          <w:lang w:val="ru-RU"/>
        </w:rPr>
        <w:t xml:space="preserve"> – оздоровительной работы с детьми дошкольного возраста через</w:t>
      </w:r>
      <w:r>
        <w:rPr>
          <w:rFonts w:ascii="Times New Roman" w:hAnsi="Times New Roman" w:cs="Times New Roman"/>
          <w:sz w:val="28"/>
          <w:szCs w:val="24"/>
          <w:lang w:val="ru-RU"/>
        </w:rPr>
        <w:t>ф</w:t>
      </w:r>
      <w:r w:rsidR="00E36FF9" w:rsidRPr="00E36FF9">
        <w:rPr>
          <w:rFonts w:ascii="Times New Roman" w:hAnsi="Times New Roman" w:cs="Times New Roman"/>
          <w:sz w:val="28"/>
          <w:szCs w:val="24"/>
          <w:lang w:val="ru-RU"/>
        </w:rPr>
        <w:t>о</w:t>
      </w:r>
      <w:r w:rsidR="005F733B">
        <w:rPr>
          <w:rFonts w:ascii="Times New Roman" w:hAnsi="Times New Roman" w:cs="Times New Roman"/>
          <w:sz w:val="28"/>
          <w:szCs w:val="24"/>
          <w:lang w:val="ru-RU"/>
        </w:rPr>
        <w:t>рмирование у дошкольников основ</w:t>
      </w:r>
      <w:r w:rsidR="00647DBF">
        <w:rPr>
          <w:rFonts w:ascii="Times New Roman" w:hAnsi="Times New Roman" w:cs="Times New Roman"/>
          <w:sz w:val="28"/>
          <w:szCs w:val="24"/>
          <w:lang w:val="ru-RU"/>
        </w:rPr>
        <w:t xml:space="preserve"> здорового образа жизни и </w:t>
      </w:r>
      <w:r w:rsidR="00F94042">
        <w:rPr>
          <w:rFonts w:ascii="Times New Roman" w:eastAsia="Times New Roman" w:hAnsi="Times New Roman" w:cs="Times New Roman"/>
          <w:sz w:val="28"/>
          <w:szCs w:val="16"/>
          <w:lang w:val="ru-RU" w:eastAsia="ru-RU"/>
        </w:rPr>
        <w:t>использование нетрадиционного оборудования в двигательной деятельности.</w:t>
      </w:r>
    </w:p>
    <w:p w:rsidR="000A06C2" w:rsidRPr="00F15692" w:rsidRDefault="006A7D68" w:rsidP="00F15692">
      <w:pPr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bdr w:val="none" w:sz="0" w:space="0" w:color="auto" w:frame="1"/>
          <w:lang w:val="ru-RU" w:eastAsia="ru-RU"/>
        </w:rPr>
      </w:pPr>
      <w:r w:rsidRPr="00686E18">
        <w:rPr>
          <w:rFonts w:ascii="Times New Roman" w:eastAsia="Times New Roman" w:hAnsi="Times New Roman" w:cs="Times New Roman"/>
          <w:b/>
          <w:kern w:val="0"/>
          <w:sz w:val="28"/>
          <w:szCs w:val="28"/>
          <w:bdr w:val="none" w:sz="0" w:space="0" w:color="auto" w:frame="1"/>
          <w:lang w:val="ru-RU" w:eastAsia="ru-RU"/>
        </w:rPr>
        <w:t>Задачи</w:t>
      </w:r>
    </w:p>
    <w:p w:rsidR="00084DC0" w:rsidRPr="00084DC0" w:rsidRDefault="00084DC0" w:rsidP="00084DC0">
      <w:pPr>
        <w:numPr>
          <w:ilvl w:val="0"/>
          <w:numId w:val="7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</w:pPr>
      <w:r w:rsidRPr="00084DC0"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  <w:t>Расширить и закрепить знания детей о здоровом образе жизни.</w:t>
      </w:r>
    </w:p>
    <w:p w:rsidR="00084DC0" w:rsidRPr="00084DC0" w:rsidRDefault="00084DC0" w:rsidP="00084DC0">
      <w:pPr>
        <w:numPr>
          <w:ilvl w:val="0"/>
          <w:numId w:val="7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</w:pPr>
      <w:r w:rsidRPr="00084DC0"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  <w:t>Совершенствовать физические способности в совместной двигательной деятельности детей.</w:t>
      </w:r>
    </w:p>
    <w:p w:rsidR="00084DC0" w:rsidRPr="00084DC0" w:rsidRDefault="00084DC0" w:rsidP="00084DC0">
      <w:pPr>
        <w:numPr>
          <w:ilvl w:val="0"/>
          <w:numId w:val="7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</w:pPr>
      <w:r w:rsidRPr="00084DC0"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  <w:t>Повысить профессиональное мастерство педагогов дошкольного учреждения по теме</w:t>
      </w:r>
      <w:r w:rsidRPr="00084DC0">
        <w:rPr>
          <w:rFonts w:ascii="Times New Roman" w:eastAsia="Times New Roman" w:hAnsi="Times New Roman" w:cs="Times New Roman"/>
          <w:sz w:val="28"/>
          <w:lang w:eastAsia="ru-RU"/>
        </w:rPr>
        <w:t> </w:t>
      </w:r>
      <w:r w:rsidRPr="00084DC0"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  <w:t>«здоровый образ жизни».</w:t>
      </w:r>
    </w:p>
    <w:p w:rsidR="00084DC0" w:rsidRPr="00084DC0" w:rsidRDefault="00084DC0" w:rsidP="00084DC0">
      <w:pPr>
        <w:numPr>
          <w:ilvl w:val="0"/>
          <w:numId w:val="7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</w:pPr>
      <w:r w:rsidRPr="00084DC0">
        <w:rPr>
          <w:rFonts w:ascii="Times New Roman" w:eastAsia="Times New Roman" w:hAnsi="Times New Roman" w:cs="Times New Roman"/>
          <w:sz w:val="28"/>
          <w:szCs w:val="21"/>
          <w:lang w:val="ru-RU" w:eastAsia="ru-RU"/>
        </w:rPr>
        <w:t>Создать единое воспитательно-образовательное пространство на основе доверительных партнерских отношений сотрудников ДОУ с родителями.</w:t>
      </w:r>
    </w:p>
    <w:p w:rsidR="00F15692" w:rsidRDefault="00F15692" w:rsidP="004322A3">
      <w:pPr>
        <w:pStyle w:val="a7"/>
        <w:spacing w:before="75" w:beforeAutospacing="0" w:after="75" w:afterAutospacing="0" w:line="270" w:lineRule="atLeast"/>
        <w:jc w:val="center"/>
        <w:rPr>
          <w:rFonts w:eastAsiaTheme="minorHAnsi"/>
          <w:kern w:val="2"/>
          <w:sz w:val="28"/>
          <w:lang w:eastAsia="en-US"/>
        </w:rPr>
      </w:pPr>
    </w:p>
    <w:p w:rsidR="00D87C39" w:rsidRDefault="00D87C39" w:rsidP="004322A3">
      <w:pPr>
        <w:pStyle w:val="a7"/>
        <w:spacing w:before="75" w:beforeAutospacing="0" w:after="75" w:afterAutospacing="0" w:line="270" w:lineRule="atLeast"/>
        <w:jc w:val="center"/>
        <w:rPr>
          <w:b/>
          <w:sz w:val="28"/>
          <w:szCs w:val="28"/>
        </w:rPr>
      </w:pPr>
    </w:p>
    <w:p w:rsidR="007963FC" w:rsidRDefault="007963FC" w:rsidP="004322A3">
      <w:pPr>
        <w:pStyle w:val="a7"/>
        <w:spacing w:before="75" w:beforeAutospacing="0" w:after="75" w:afterAutospacing="0" w:line="270" w:lineRule="atLeast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Новизна</w:t>
      </w:r>
    </w:p>
    <w:p w:rsidR="00487A36" w:rsidRPr="00046F2C" w:rsidRDefault="007963FC" w:rsidP="00046F2C">
      <w:pPr>
        <w:pStyle w:val="a7"/>
        <w:spacing w:before="75" w:beforeAutospacing="0" w:after="75" w:afterAutospacing="0" w:line="270" w:lineRule="atLeast"/>
        <w:jc w:val="both"/>
        <w:rPr>
          <w:sz w:val="28"/>
          <w:szCs w:val="28"/>
        </w:rPr>
      </w:pPr>
      <w:r w:rsidRPr="001079D4">
        <w:rPr>
          <w:sz w:val="28"/>
          <w:szCs w:val="28"/>
        </w:rPr>
        <w:t xml:space="preserve">Новизна проекта заключается в разработке системы целенаправленной работы по ознакомлению детей </w:t>
      </w:r>
      <w:r w:rsidR="00FD4F0C">
        <w:rPr>
          <w:sz w:val="28"/>
          <w:szCs w:val="28"/>
        </w:rPr>
        <w:t xml:space="preserve">с </w:t>
      </w:r>
      <w:r w:rsidR="001C3D70">
        <w:rPr>
          <w:sz w:val="28"/>
          <w:szCs w:val="28"/>
        </w:rPr>
        <w:t>практическими навыками</w:t>
      </w:r>
      <w:r w:rsidR="001C3D70" w:rsidRPr="00657979">
        <w:rPr>
          <w:sz w:val="28"/>
          <w:szCs w:val="28"/>
        </w:rPr>
        <w:t> </w:t>
      </w:r>
      <w:r w:rsidR="001C3D70" w:rsidRPr="00657979">
        <w:rPr>
          <w:bCs/>
          <w:sz w:val="28"/>
          <w:szCs w:val="28"/>
          <w:bdr w:val="none" w:sz="0" w:space="0" w:color="auto" w:frame="1"/>
        </w:rPr>
        <w:t>здорового образа жизни</w:t>
      </w:r>
      <w:r w:rsidRPr="001079D4">
        <w:rPr>
          <w:sz w:val="28"/>
          <w:szCs w:val="28"/>
        </w:rPr>
        <w:t>, в которой определены способы и формы реализации комплексной воспитательно-образовательной работы.</w:t>
      </w:r>
    </w:p>
    <w:p w:rsidR="00046F2C" w:rsidRDefault="00046F2C" w:rsidP="00046F2C">
      <w:pPr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bdr w:val="none" w:sz="0" w:space="0" w:color="auto" w:frame="1"/>
          <w:lang w:val="ru-RU" w:eastAsia="ru-RU"/>
        </w:rPr>
      </w:pPr>
    </w:p>
    <w:p w:rsidR="00DF17D4" w:rsidRPr="00046F2C" w:rsidRDefault="007C479F" w:rsidP="00046F2C">
      <w:pPr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bdr w:val="none" w:sz="0" w:space="0" w:color="auto" w:frame="1"/>
          <w:lang w:val="ru-RU" w:eastAsia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Ожидаемые</w:t>
      </w:r>
      <w:r w:rsidR="00DF17D4" w:rsidRPr="008F0196">
        <w:rPr>
          <w:rFonts w:ascii="Times New Roman" w:eastAsia="Times New Roman" w:hAnsi="Times New Roman" w:cs="Times New Roman"/>
          <w:b/>
          <w:kern w:val="0"/>
          <w:sz w:val="28"/>
          <w:szCs w:val="28"/>
          <w:bdr w:val="none" w:sz="0" w:space="0" w:color="auto" w:frame="1"/>
          <w:lang w:val="ru-RU" w:eastAsia="ru-RU"/>
        </w:rPr>
        <w:t xml:space="preserve"> результаты</w:t>
      </w:r>
    </w:p>
    <w:p w:rsidR="00487A36" w:rsidRPr="00A630AF" w:rsidRDefault="00487A36" w:rsidP="00487A36">
      <w:pPr>
        <w:shd w:val="clear" w:color="auto" w:fill="FFFFFF"/>
        <w:spacing w:before="121" w:after="121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A630A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Дети:</w:t>
      </w:r>
    </w:p>
    <w:p w:rsidR="00487A36" w:rsidRPr="00487A36" w:rsidRDefault="00043E1F" w:rsidP="00430F24">
      <w:pPr>
        <w:shd w:val="clear" w:color="auto" w:fill="FFFFFF"/>
        <w:spacing w:before="121" w:after="121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1.Сформированность</w:t>
      </w:r>
      <w:r w:rsidR="00487A36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 у детей представления</w:t>
      </w:r>
      <w:r w:rsidR="00487A36" w:rsidRPr="006004AF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 о </w:t>
      </w:r>
      <w:r w:rsidR="00487A36" w:rsidRPr="006004AF">
        <w:rPr>
          <w:rFonts w:ascii="Times New Roman" w:eastAsia="Times New Roman" w:hAnsi="Times New Roman" w:cs="Times New Roman"/>
          <w:bCs/>
          <w:kern w:val="0"/>
          <w:sz w:val="28"/>
          <w:szCs w:val="28"/>
          <w:bdr w:val="none" w:sz="0" w:space="0" w:color="auto" w:frame="1"/>
          <w:lang w:val="ru-RU" w:eastAsia="ru-RU"/>
        </w:rPr>
        <w:t>здоровье,</w:t>
      </w:r>
      <w:r w:rsidR="00487A36" w:rsidRPr="006004AF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 как одной из главных ценностей человеческой жизни, об умении беречь своё </w:t>
      </w:r>
      <w:r w:rsidR="00487A36" w:rsidRPr="006004AF">
        <w:rPr>
          <w:rFonts w:ascii="Times New Roman" w:eastAsia="Times New Roman" w:hAnsi="Times New Roman" w:cs="Times New Roman"/>
          <w:bCs/>
          <w:kern w:val="0"/>
          <w:sz w:val="28"/>
          <w:szCs w:val="28"/>
          <w:bdr w:val="none" w:sz="0" w:space="0" w:color="auto" w:frame="1"/>
          <w:lang w:val="ru-RU" w:eastAsia="ru-RU"/>
        </w:rPr>
        <w:t>здоровье и заботиться о нём</w:t>
      </w:r>
      <w:r w:rsidR="00487A36">
        <w:rPr>
          <w:rFonts w:ascii="Times New Roman" w:eastAsia="Times New Roman" w:hAnsi="Times New Roman" w:cs="Times New Roman"/>
          <w:bCs/>
          <w:kern w:val="0"/>
          <w:sz w:val="28"/>
          <w:szCs w:val="28"/>
          <w:bdr w:val="none" w:sz="0" w:space="0" w:color="auto" w:frame="1"/>
          <w:lang w:val="ru-RU" w:eastAsia="ru-RU"/>
        </w:rPr>
        <w:t xml:space="preserve">.  </w:t>
      </w:r>
      <w:r w:rsidR="00A63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textWrapping" w:clear="all"/>
      </w:r>
      <w:r w:rsidR="00487A3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</w:t>
      </w:r>
      <w:r w:rsidR="00430F2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487A3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r w:rsidR="00430F2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овышение </w:t>
      </w:r>
      <w:r w:rsidR="00487A36" w:rsidRPr="008A698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уро</w:t>
      </w:r>
      <w:r w:rsidR="00487A3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вня физической подготовленности.</w:t>
      </w:r>
      <w:r w:rsidR="00A63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textWrapping" w:clear="all"/>
      </w:r>
      <w:r w:rsidR="00487A3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3.О</w:t>
      </w:r>
      <w:r w:rsidR="00487A36" w:rsidRPr="006004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сознание необходимости физкультуры, спорта и здорового образа жизни.</w:t>
      </w:r>
    </w:p>
    <w:p w:rsidR="00487A36" w:rsidRPr="00A630AF" w:rsidRDefault="00487A36" w:rsidP="00430F24">
      <w:pPr>
        <w:shd w:val="clear" w:color="auto" w:fill="FFFFFF"/>
        <w:spacing w:before="121" w:after="121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A630A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Родители:</w:t>
      </w:r>
    </w:p>
    <w:p w:rsidR="00487A36" w:rsidRPr="004D2685" w:rsidRDefault="00487A36" w:rsidP="00430F24">
      <w:pPr>
        <w:shd w:val="clear" w:color="auto" w:fill="FFFFFF"/>
        <w:spacing w:before="36" w:line="236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1.О</w:t>
      </w:r>
      <w:r w:rsidRPr="004D268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богащение детско-родительских отношений в совмес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тной физкультурной деятельности.</w:t>
      </w:r>
    </w:p>
    <w:p w:rsidR="00487A36" w:rsidRPr="004D2685" w:rsidRDefault="00487A36" w:rsidP="00430F24">
      <w:pPr>
        <w:shd w:val="clear" w:color="auto" w:fill="FFFFFF"/>
        <w:spacing w:before="36" w:line="236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2.П</w:t>
      </w:r>
      <w:r w:rsidRPr="004D268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овышение физкультурно-оздоровительной грамотности родителей.</w:t>
      </w:r>
    </w:p>
    <w:p w:rsidR="00487A36" w:rsidRDefault="00487A36" w:rsidP="00430F24">
      <w:pP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3</w:t>
      </w:r>
      <w:r w:rsidRPr="00657979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.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Развитие свободного общения со</w:t>
      </w:r>
      <w:r w:rsidRPr="00657979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 взрослыми и детьми по поводу </w:t>
      </w:r>
      <w:r w:rsidRPr="00657979">
        <w:rPr>
          <w:rFonts w:ascii="Times New Roman" w:eastAsia="Times New Roman" w:hAnsi="Times New Roman" w:cs="Times New Roman"/>
          <w:bCs/>
          <w:kern w:val="0"/>
          <w:sz w:val="28"/>
          <w:szCs w:val="28"/>
          <w:bdr w:val="none" w:sz="0" w:space="0" w:color="auto" w:frame="1"/>
          <w:lang w:val="ru-RU" w:eastAsia="ru-RU"/>
        </w:rPr>
        <w:t>здоровья и здорового образа жизни</w:t>
      </w:r>
      <w:r w:rsidRPr="00657979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.</w:t>
      </w:r>
    </w:p>
    <w:p w:rsidR="00AD1FDD" w:rsidRPr="00657979" w:rsidRDefault="00AD1FDD" w:rsidP="00430F24">
      <w:pP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7F6FA2" w:rsidRDefault="007F6FA2" w:rsidP="00430F24">
      <w:pP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2224D0" w:rsidRDefault="00C03376" w:rsidP="00AD1FDD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03376">
        <w:rPr>
          <w:rFonts w:ascii="Times New Roman" w:hAnsi="Times New Roman" w:cs="Times New Roman"/>
          <w:b/>
          <w:sz w:val="28"/>
          <w:szCs w:val="28"/>
          <w:lang w:val="ru-RU"/>
        </w:rPr>
        <w:t>Технология проекта и этапы реализации плана проекта</w:t>
      </w:r>
    </w:p>
    <w:p w:rsidR="00AD1FDD" w:rsidRPr="00C03376" w:rsidRDefault="00AD1FDD" w:rsidP="00AD1FDD">
      <w:pPr>
        <w:rPr>
          <w:rFonts w:ascii="Times New Roman" w:eastAsia="Times New Roman" w:hAnsi="Times New Roman" w:cs="Times New Roman"/>
          <w:b/>
          <w:kern w:val="0"/>
          <w:sz w:val="28"/>
          <w:szCs w:val="28"/>
          <w:lang w:val="ru-RU" w:eastAsia="ru-RU"/>
        </w:rPr>
      </w:pPr>
    </w:p>
    <w:p w:rsidR="00AD1FDD" w:rsidRPr="007F6FA2" w:rsidRDefault="002224D0" w:rsidP="00F21B25">
      <w:pPr>
        <w:rPr>
          <w:rFonts w:ascii="Times New Roman" w:eastAsia="Times New Roman" w:hAnsi="Times New Roman" w:cs="Times New Roman"/>
          <w:b/>
          <w:i/>
          <w:kern w:val="0"/>
          <w:sz w:val="28"/>
          <w:szCs w:val="28"/>
          <w:lang w:val="ru-RU" w:eastAsia="ru-RU"/>
        </w:rPr>
      </w:pPr>
      <w:r w:rsidRPr="007F6FA2">
        <w:rPr>
          <w:rFonts w:ascii="Times New Roman" w:eastAsia="Times New Roman" w:hAnsi="Times New Roman" w:cs="Times New Roman"/>
          <w:b/>
          <w:i/>
          <w:kern w:val="0"/>
          <w:sz w:val="28"/>
          <w:szCs w:val="28"/>
          <w:lang w:val="ru-RU" w:eastAsia="ru-RU"/>
        </w:rPr>
        <w:t>1 этап – «</w:t>
      </w:r>
      <w:r w:rsidR="000A6C69" w:rsidRPr="007F6FA2">
        <w:rPr>
          <w:rFonts w:ascii="Times New Roman" w:eastAsia="Times New Roman" w:hAnsi="Times New Roman" w:cs="Times New Roman"/>
          <w:b/>
          <w:i/>
          <w:kern w:val="0"/>
          <w:sz w:val="28"/>
          <w:szCs w:val="28"/>
          <w:lang w:val="ru-RU" w:eastAsia="ru-RU"/>
        </w:rPr>
        <w:t>подготовительный</w:t>
      </w:r>
      <w:r w:rsidR="00BB0058" w:rsidRPr="007F6FA2">
        <w:rPr>
          <w:rFonts w:ascii="Times New Roman" w:eastAsia="Times New Roman" w:hAnsi="Times New Roman" w:cs="Times New Roman"/>
          <w:b/>
          <w:i/>
          <w:kern w:val="0"/>
          <w:sz w:val="28"/>
          <w:szCs w:val="28"/>
          <w:lang w:val="ru-RU" w:eastAsia="ru-RU"/>
        </w:rPr>
        <w:t>»</w:t>
      </w:r>
    </w:p>
    <w:p w:rsidR="00D5502B" w:rsidRPr="00D5502B" w:rsidRDefault="00D5502B" w:rsidP="00D5502B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lang w:val="ru-RU"/>
        </w:rPr>
      </w:pPr>
      <w:r w:rsidRPr="00D5502B">
        <w:rPr>
          <w:rFonts w:ascii="Times New Roman" w:eastAsia="Times New Roman" w:hAnsi="Times New Roman" w:cs="Times New Roman"/>
          <w:sz w:val="28"/>
          <w:lang w:val="ru-RU"/>
        </w:rPr>
        <w:t xml:space="preserve">Основными задачами на этом этапе были определение  участников  проекта, их роли в достижении предполагаемых результатов, проведение анкетирования </w:t>
      </w:r>
      <w:r>
        <w:rPr>
          <w:rFonts w:ascii="Times New Roman" w:eastAsia="Times New Roman" w:hAnsi="Times New Roman" w:cs="Times New Roman"/>
          <w:sz w:val="28"/>
          <w:lang w:val="ru-RU"/>
        </w:rPr>
        <w:t xml:space="preserve">  родителей</w:t>
      </w:r>
      <w:r w:rsidRPr="00D5502B">
        <w:rPr>
          <w:rFonts w:ascii="Times New Roman" w:eastAsia="Times New Roman" w:hAnsi="Times New Roman" w:cs="Times New Roman"/>
          <w:sz w:val="28"/>
          <w:lang w:val="ru-RU"/>
        </w:rPr>
        <w:t>, планирование работы  с учетом возрастных особенностей детей</w:t>
      </w:r>
      <w:r>
        <w:rPr>
          <w:rFonts w:ascii="Times New Roman" w:eastAsia="Times New Roman" w:hAnsi="Times New Roman" w:cs="Times New Roman"/>
          <w:sz w:val="28"/>
          <w:lang w:val="ru-RU"/>
        </w:rPr>
        <w:t xml:space="preserve">. </w:t>
      </w:r>
      <w:r w:rsidRPr="00D5502B">
        <w:rPr>
          <w:rFonts w:ascii="Times New Roman" w:eastAsia="Times New Roman" w:hAnsi="Times New Roman" w:cs="Times New Roman"/>
          <w:sz w:val="28"/>
          <w:lang w:val="ru-RU"/>
        </w:rPr>
        <w:br w:type="textWrapping" w:clear="all"/>
      </w:r>
      <w:r w:rsidRPr="00D5502B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   На</w:t>
      </w:r>
      <w:r w:rsidRPr="0017514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</w:t>
      </w:r>
      <w:r w:rsidRPr="00D5502B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этом этапе</w:t>
      </w:r>
      <w:r w:rsidRPr="0017514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</w:t>
      </w:r>
      <w:r w:rsidRPr="00D5502B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важно было заинтересовать родителей проблемой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физкультурно-оздоровительного </w:t>
      </w:r>
      <w:r w:rsidRPr="00D5502B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>воспитания дошкольников, заинтересовать идеей самих ребят.В процессе совместного обсуждения с детьми, в соответств</w:t>
      </w:r>
      <w:r w:rsidR="00781879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>ии с интересами и возможностями</w:t>
      </w:r>
      <w:r w:rsidRPr="00D5502B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был</w:t>
      </w:r>
      <w:r w:rsidR="00781879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и </w:t>
      </w:r>
      <w:r w:rsidRPr="00D5502B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>определены основные направления работы.</w:t>
      </w:r>
    </w:p>
    <w:p w:rsidR="00D5502B" w:rsidRDefault="00D5502B" w:rsidP="00F21B25">
      <w:pP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7F6FA2" w:rsidRDefault="007F6FA2" w:rsidP="00F21B25">
      <w:pP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7F6FA2" w:rsidRDefault="007F6FA2" w:rsidP="00F21B25">
      <w:pP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C253D1" w:rsidRDefault="00C253D1" w:rsidP="00F21B25">
      <w:pP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C253D1" w:rsidRDefault="00C253D1" w:rsidP="00F21B25">
      <w:pP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7F6FA2" w:rsidRPr="00657979" w:rsidRDefault="007F6FA2" w:rsidP="00F21B25">
      <w:pP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tbl>
      <w:tblPr>
        <w:tblStyle w:val="ac"/>
        <w:tblW w:w="10065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574"/>
        <w:gridCol w:w="7223"/>
        <w:gridCol w:w="2268"/>
      </w:tblGrid>
      <w:tr w:rsidR="00AD1FDD" w:rsidRPr="00C03B88" w:rsidTr="006978A6">
        <w:tc>
          <w:tcPr>
            <w:tcW w:w="574" w:type="dxa"/>
          </w:tcPr>
          <w:p w:rsidR="00AD1FDD" w:rsidRPr="00C03B88" w:rsidRDefault="00AD1FDD" w:rsidP="00D20A0A">
            <w:pPr>
              <w:jc w:val="center"/>
              <w:rPr>
                <w:rFonts w:cs="Times New Roman"/>
                <w:i/>
                <w:sz w:val="28"/>
                <w:szCs w:val="24"/>
              </w:rPr>
            </w:pPr>
            <w:r w:rsidRPr="00C03B88">
              <w:rPr>
                <w:rFonts w:cs="Times New Roman"/>
                <w:i/>
                <w:sz w:val="28"/>
                <w:szCs w:val="24"/>
              </w:rPr>
              <w:lastRenderedPageBreak/>
              <w:t>№ п/п</w:t>
            </w:r>
          </w:p>
        </w:tc>
        <w:tc>
          <w:tcPr>
            <w:tcW w:w="7223" w:type="dxa"/>
            <w:tcBorders>
              <w:top w:val="single" w:sz="4" w:space="0" w:color="auto"/>
              <w:right w:val="single" w:sz="4" w:space="0" w:color="000000" w:themeColor="text1"/>
            </w:tcBorders>
          </w:tcPr>
          <w:p w:rsidR="00AD1FDD" w:rsidRPr="00C03B88" w:rsidRDefault="00AD1FDD" w:rsidP="00F21B25">
            <w:pPr>
              <w:jc w:val="center"/>
              <w:rPr>
                <w:rFonts w:cs="Times New Roman"/>
                <w:i/>
                <w:sz w:val="28"/>
                <w:szCs w:val="24"/>
              </w:rPr>
            </w:pPr>
            <w:r>
              <w:rPr>
                <w:rFonts w:cs="Times New Roman"/>
                <w:i/>
                <w:sz w:val="28"/>
                <w:szCs w:val="24"/>
              </w:rPr>
              <w:t xml:space="preserve">Мероприятия или основные </w:t>
            </w:r>
            <w:r w:rsidRPr="00C03B88">
              <w:rPr>
                <w:rFonts w:cs="Times New Roman"/>
                <w:i/>
                <w:sz w:val="28"/>
                <w:szCs w:val="24"/>
              </w:rPr>
              <w:t>направлениедеятельности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</w:tcPr>
          <w:p w:rsidR="00AD1FDD" w:rsidRPr="00C03B88" w:rsidRDefault="00AD1FDD" w:rsidP="00D20A0A">
            <w:pPr>
              <w:jc w:val="center"/>
              <w:rPr>
                <w:rFonts w:cs="Times New Roman"/>
                <w:i/>
                <w:sz w:val="28"/>
                <w:szCs w:val="24"/>
              </w:rPr>
            </w:pPr>
            <w:r w:rsidRPr="00C03B88">
              <w:rPr>
                <w:rFonts w:cs="Times New Roman"/>
                <w:i/>
                <w:sz w:val="28"/>
                <w:szCs w:val="24"/>
              </w:rPr>
              <w:t>Участники</w:t>
            </w:r>
          </w:p>
        </w:tc>
      </w:tr>
      <w:tr w:rsidR="00AD1FDD" w:rsidRPr="0017514D" w:rsidTr="006978A6">
        <w:trPr>
          <w:trHeight w:val="696"/>
        </w:trPr>
        <w:tc>
          <w:tcPr>
            <w:tcW w:w="574" w:type="dxa"/>
            <w:tcBorders>
              <w:bottom w:val="single" w:sz="4" w:space="0" w:color="auto"/>
            </w:tcBorders>
          </w:tcPr>
          <w:p w:rsidR="00AD1FDD" w:rsidRPr="0017514D" w:rsidRDefault="00AD1FDD" w:rsidP="00D20A0A">
            <w:pPr>
              <w:rPr>
                <w:rFonts w:cs="Times New Roman"/>
                <w:sz w:val="28"/>
              </w:rPr>
            </w:pPr>
            <w:r w:rsidRPr="0017514D">
              <w:rPr>
                <w:rFonts w:cs="Times New Roman"/>
                <w:sz w:val="28"/>
              </w:rPr>
              <w:t>1</w:t>
            </w:r>
          </w:p>
        </w:tc>
        <w:tc>
          <w:tcPr>
            <w:tcW w:w="7223" w:type="dxa"/>
            <w:tcBorders>
              <w:bottom w:val="single" w:sz="4" w:space="0" w:color="auto"/>
              <w:right w:val="single" w:sz="4" w:space="0" w:color="000000" w:themeColor="text1"/>
            </w:tcBorders>
          </w:tcPr>
          <w:p w:rsidR="00AD1FDD" w:rsidRPr="00D92F42" w:rsidRDefault="00AD1FDD" w:rsidP="00D92F42">
            <w:pPr>
              <w:rPr>
                <w:rFonts w:eastAsia="Times New Roman" w:cs="Times New Roman"/>
                <w:sz w:val="28"/>
                <w:lang w:eastAsia="ru-RU"/>
              </w:rPr>
            </w:pPr>
            <w:r w:rsidRPr="00657979">
              <w:rPr>
                <w:rFonts w:eastAsia="Times New Roman" w:cs="Times New Roman"/>
                <w:sz w:val="28"/>
                <w:lang w:eastAsia="ru-RU"/>
              </w:rPr>
              <w:t>Анкетирование«Как вы заботитесь о здоровье»</w:t>
            </w:r>
            <w:r>
              <w:rPr>
                <w:rFonts w:eastAsia="Times New Roman" w:cs="Times New Roman"/>
                <w:sz w:val="28"/>
                <w:lang w:eastAsia="ru-RU"/>
              </w:rPr>
              <w:t>.</w:t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auto"/>
            </w:tcBorders>
          </w:tcPr>
          <w:p w:rsidR="00AD1FDD" w:rsidRPr="0017514D" w:rsidRDefault="00430F24" w:rsidP="00D20A0A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воспитатель</w:t>
            </w:r>
            <w:r w:rsidR="00AD1FDD">
              <w:rPr>
                <w:rFonts w:cs="Times New Roman"/>
                <w:sz w:val="28"/>
              </w:rPr>
              <w:t>, родители</w:t>
            </w:r>
          </w:p>
        </w:tc>
      </w:tr>
      <w:tr w:rsidR="00AD1FDD" w:rsidRPr="00D92F42" w:rsidTr="006978A6">
        <w:trPr>
          <w:trHeight w:val="1242"/>
        </w:trPr>
        <w:tc>
          <w:tcPr>
            <w:tcW w:w="574" w:type="dxa"/>
            <w:tcBorders>
              <w:top w:val="single" w:sz="4" w:space="0" w:color="auto"/>
            </w:tcBorders>
          </w:tcPr>
          <w:p w:rsidR="00AD1FDD" w:rsidRPr="0017514D" w:rsidRDefault="00AD1FDD" w:rsidP="00D20A0A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2</w:t>
            </w:r>
          </w:p>
        </w:tc>
        <w:tc>
          <w:tcPr>
            <w:tcW w:w="7223" w:type="dxa"/>
            <w:tcBorders>
              <w:top w:val="single" w:sz="4" w:space="0" w:color="auto"/>
              <w:right w:val="single" w:sz="4" w:space="0" w:color="000000" w:themeColor="text1"/>
            </w:tcBorders>
          </w:tcPr>
          <w:p w:rsidR="00AD1FDD" w:rsidRPr="00657979" w:rsidRDefault="00AD1FDD" w:rsidP="00DA6B9C">
            <w:pPr>
              <w:jc w:val="both"/>
              <w:rPr>
                <w:rFonts w:eastAsia="Times New Roman" w:cs="Times New Roman"/>
                <w:sz w:val="28"/>
                <w:lang w:eastAsia="ru-RU"/>
              </w:rPr>
            </w:pPr>
            <w:r w:rsidRPr="00657979">
              <w:rPr>
                <w:rFonts w:eastAsia="Times New Roman" w:cs="Times New Roman"/>
                <w:sz w:val="28"/>
                <w:lang w:eastAsia="ru-RU"/>
              </w:rPr>
              <w:t>Подборка методического</w:t>
            </w:r>
            <w:r>
              <w:rPr>
                <w:rFonts w:eastAsia="Times New Roman" w:cs="Times New Roman"/>
                <w:sz w:val="28"/>
                <w:lang w:eastAsia="ru-RU"/>
              </w:rPr>
              <w:t>,</w:t>
            </w:r>
            <w:r w:rsidRPr="00657979">
              <w:rPr>
                <w:rFonts w:eastAsia="Times New Roman" w:cs="Times New Roman"/>
                <w:sz w:val="28"/>
                <w:lang w:eastAsia="ru-RU"/>
              </w:rPr>
              <w:t>дидактического материала</w:t>
            </w:r>
            <w:r>
              <w:rPr>
                <w:rFonts w:eastAsia="Times New Roman" w:cs="Times New Roman"/>
                <w:sz w:val="28"/>
                <w:lang w:eastAsia="ru-RU"/>
              </w:rPr>
              <w:t>,</w:t>
            </w:r>
            <w:r w:rsidRPr="00657979">
              <w:rPr>
                <w:rFonts w:eastAsia="Times New Roman" w:cs="Times New Roman"/>
                <w:sz w:val="28"/>
                <w:lang w:eastAsia="ru-RU"/>
              </w:rPr>
              <w:t xml:space="preserve"> художественной литературы</w:t>
            </w:r>
            <w:r>
              <w:rPr>
                <w:rFonts w:eastAsia="Times New Roman" w:cs="Times New Roman"/>
                <w:sz w:val="28"/>
                <w:lang w:eastAsia="ru-RU"/>
              </w:rPr>
              <w:t>,</w:t>
            </w:r>
            <w:r w:rsidRPr="00657979">
              <w:rPr>
                <w:rFonts w:eastAsia="Times New Roman" w:cs="Times New Roman"/>
                <w:sz w:val="28"/>
                <w:lang w:eastAsia="ru-RU"/>
              </w:rPr>
              <w:t>пословиц, поговорок, загадок по теме </w:t>
            </w:r>
            <w:r w:rsidRPr="00657979">
              <w:rPr>
                <w:rFonts w:eastAsia="Times New Roman" w:cs="Times New Roman"/>
                <w:bCs/>
                <w:sz w:val="28"/>
                <w:bdr w:val="none" w:sz="0" w:space="0" w:color="auto" w:frame="1"/>
                <w:lang w:eastAsia="ru-RU"/>
              </w:rPr>
              <w:t>проекта</w:t>
            </w:r>
            <w:r w:rsidRPr="00657979">
              <w:rPr>
                <w:rFonts w:eastAsia="Times New Roman" w:cs="Times New Roman"/>
                <w:sz w:val="28"/>
                <w:lang w:eastAsia="ru-RU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</w:tcPr>
          <w:p w:rsidR="00AD1FDD" w:rsidRDefault="00AD1FDD" w:rsidP="006F4F4E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воспитатель, родители</w:t>
            </w:r>
          </w:p>
        </w:tc>
      </w:tr>
      <w:tr w:rsidR="00AD1FDD" w:rsidRPr="0017514D" w:rsidTr="006978A6">
        <w:tc>
          <w:tcPr>
            <w:tcW w:w="574" w:type="dxa"/>
          </w:tcPr>
          <w:p w:rsidR="00AD1FDD" w:rsidRPr="0017514D" w:rsidRDefault="00AD1FDD" w:rsidP="00D20A0A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3</w:t>
            </w:r>
          </w:p>
        </w:tc>
        <w:tc>
          <w:tcPr>
            <w:tcW w:w="7223" w:type="dxa"/>
            <w:tcBorders>
              <w:right w:val="single" w:sz="4" w:space="0" w:color="000000" w:themeColor="text1"/>
            </w:tcBorders>
          </w:tcPr>
          <w:p w:rsidR="00AD1FDD" w:rsidRPr="0017514D" w:rsidRDefault="00AD1FDD" w:rsidP="001B42EE">
            <w:pPr>
              <w:jc w:val="both"/>
              <w:rPr>
                <w:rFonts w:cs="Times New Roman"/>
                <w:sz w:val="28"/>
              </w:rPr>
            </w:pPr>
            <w:r w:rsidRPr="00657979">
              <w:rPr>
                <w:rFonts w:eastAsia="Times New Roman" w:cs="Times New Roman"/>
                <w:sz w:val="28"/>
                <w:lang w:eastAsia="ru-RU"/>
              </w:rPr>
              <w:t xml:space="preserve">Разучивание пальчиковой гимнастики, дыхательной гимнастики, гимнастики для глаз, гимнастики после сна, </w:t>
            </w:r>
            <w:proofErr w:type="spellStart"/>
            <w:r w:rsidRPr="00657979">
              <w:rPr>
                <w:rFonts w:eastAsia="Times New Roman" w:cs="Times New Roman"/>
                <w:sz w:val="28"/>
                <w:lang w:eastAsia="ru-RU"/>
              </w:rPr>
              <w:t>физминутки</w:t>
            </w:r>
            <w:proofErr w:type="spellEnd"/>
            <w:r w:rsidRPr="00657979">
              <w:rPr>
                <w:rFonts w:eastAsia="Times New Roman" w:cs="Times New Roman"/>
                <w:sz w:val="28"/>
                <w:lang w:eastAsia="ru-RU"/>
              </w:rPr>
              <w:t>.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AD1FDD" w:rsidRPr="0017514D" w:rsidRDefault="00430F24" w:rsidP="00D20A0A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воспитатель</w:t>
            </w:r>
            <w:r w:rsidR="00AD1FDD">
              <w:rPr>
                <w:rFonts w:cs="Times New Roman"/>
                <w:sz w:val="28"/>
              </w:rPr>
              <w:t>, дети</w:t>
            </w:r>
          </w:p>
        </w:tc>
      </w:tr>
      <w:tr w:rsidR="00AD1FDD" w:rsidRPr="0017514D" w:rsidTr="006978A6">
        <w:trPr>
          <w:trHeight w:val="713"/>
        </w:trPr>
        <w:tc>
          <w:tcPr>
            <w:tcW w:w="574" w:type="dxa"/>
          </w:tcPr>
          <w:p w:rsidR="00AD1FDD" w:rsidRPr="0017514D" w:rsidRDefault="00AD1FDD" w:rsidP="00D20A0A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4</w:t>
            </w:r>
          </w:p>
        </w:tc>
        <w:tc>
          <w:tcPr>
            <w:tcW w:w="7223" w:type="dxa"/>
            <w:tcBorders>
              <w:right w:val="single" w:sz="4" w:space="0" w:color="000000" w:themeColor="text1"/>
            </w:tcBorders>
          </w:tcPr>
          <w:p w:rsidR="00AD1FDD" w:rsidRPr="0017514D" w:rsidRDefault="00AD1FDD" w:rsidP="00D20A0A">
            <w:pPr>
              <w:rPr>
                <w:rFonts w:cs="Times New Roman"/>
                <w:sz w:val="28"/>
              </w:rPr>
            </w:pPr>
            <w:r w:rsidRPr="0017514D">
              <w:rPr>
                <w:rFonts w:cs="Times New Roman"/>
                <w:sz w:val="28"/>
              </w:rPr>
              <w:t>Подбор материала для родительского уголка</w:t>
            </w:r>
            <w:r>
              <w:rPr>
                <w:rFonts w:cs="Times New Roman"/>
                <w:sz w:val="28"/>
              </w:rPr>
              <w:t>.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AD1FDD" w:rsidRPr="0017514D" w:rsidRDefault="00430F24" w:rsidP="00430F24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 xml:space="preserve">воспитатель, </w:t>
            </w:r>
          </w:p>
        </w:tc>
      </w:tr>
      <w:tr w:rsidR="00AD1FDD" w:rsidRPr="0008093F" w:rsidTr="006978A6">
        <w:trPr>
          <w:trHeight w:val="882"/>
        </w:trPr>
        <w:tc>
          <w:tcPr>
            <w:tcW w:w="574" w:type="dxa"/>
          </w:tcPr>
          <w:p w:rsidR="00AD1FDD" w:rsidRPr="0017514D" w:rsidRDefault="00AD1FDD" w:rsidP="00D20A0A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5</w:t>
            </w:r>
          </w:p>
        </w:tc>
        <w:tc>
          <w:tcPr>
            <w:tcW w:w="7223" w:type="dxa"/>
            <w:tcBorders>
              <w:right w:val="single" w:sz="4" w:space="0" w:color="000000" w:themeColor="text1"/>
            </w:tcBorders>
          </w:tcPr>
          <w:p w:rsidR="00AD1FDD" w:rsidRPr="001058C0" w:rsidRDefault="00AD1FDD" w:rsidP="001058C0">
            <w:pPr>
              <w:rPr>
                <w:rFonts w:cs="Times New Roman"/>
                <w:sz w:val="28"/>
              </w:rPr>
            </w:pPr>
            <w:r w:rsidRPr="0017514D">
              <w:rPr>
                <w:rFonts w:cs="Times New Roman"/>
                <w:sz w:val="28"/>
              </w:rPr>
              <w:t xml:space="preserve">Подбор наглядных материалов: фотографий, иллюстраций </w:t>
            </w:r>
            <w:r>
              <w:rPr>
                <w:rFonts w:cs="Times New Roman"/>
                <w:sz w:val="28"/>
              </w:rPr>
              <w:t xml:space="preserve">по теме проекта. 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AD1FDD" w:rsidRPr="0017514D" w:rsidRDefault="00AD1FDD" w:rsidP="00D20A0A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р</w:t>
            </w:r>
            <w:r w:rsidRPr="0017514D">
              <w:rPr>
                <w:rFonts w:cs="Times New Roman"/>
                <w:sz w:val="28"/>
              </w:rPr>
              <w:t>одит</w:t>
            </w:r>
            <w:r>
              <w:rPr>
                <w:rFonts w:cs="Times New Roman"/>
                <w:sz w:val="28"/>
              </w:rPr>
              <w:t>ели,</w:t>
            </w:r>
          </w:p>
          <w:p w:rsidR="00AD1FDD" w:rsidRPr="0017514D" w:rsidRDefault="006F4F4E" w:rsidP="00D20A0A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воспитатель</w:t>
            </w:r>
          </w:p>
        </w:tc>
      </w:tr>
    </w:tbl>
    <w:p w:rsidR="00346207" w:rsidRDefault="006C1D7A" w:rsidP="006F4F4E">
      <w:pPr>
        <w:spacing w:before="225" w:after="225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 w:rsidRPr="006C1D7A"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  <w:drawing>
          <wp:anchor distT="0" distB="0" distL="114300" distR="114300" simplePos="0" relativeHeight="251645440" behindDoc="0" locked="0" layoutInCell="1" allowOverlap="1" wp14:anchorId="0FF6F9C1" wp14:editId="10D82168">
            <wp:simplePos x="0" y="0"/>
            <wp:positionH relativeFrom="column">
              <wp:posOffset>929640</wp:posOffset>
            </wp:positionH>
            <wp:positionV relativeFrom="paragraph">
              <wp:posOffset>488950</wp:posOffset>
            </wp:positionV>
            <wp:extent cx="3990975" cy="5138420"/>
            <wp:effectExtent l="0" t="0" r="0" b="0"/>
            <wp:wrapNone/>
            <wp:docPr id="9" name="Рисунок 9" descr="C:\Users\MainUser\Desktop\проэкт\IMG_853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inUser\Desktop\проэкт\IMG_8539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513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458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Анкетирование родителей</w:t>
      </w:r>
    </w:p>
    <w:p w:rsidR="007963FC" w:rsidRDefault="007963FC" w:rsidP="00346207">
      <w:pPr>
        <w:spacing w:before="225" w:after="225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6C1D7A">
      <w:pPr>
        <w:spacing w:before="240" w:after="225"/>
        <w:ind w:left="-397"/>
        <w:jc w:val="center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  <w:r w:rsidRPr="006C1D7A"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55680" behindDoc="0" locked="0" layoutInCell="1" allowOverlap="1" wp14:anchorId="0AA94AFE" wp14:editId="1BAEB09E">
            <wp:simplePos x="0" y="0"/>
            <wp:positionH relativeFrom="column">
              <wp:posOffset>1101090</wp:posOffset>
            </wp:positionH>
            <wp:positionV relativeFrom="paragraph">
              <wp:posOffset>337185</wp:posOffset>
            </wp:positionV>
            <wp:extent cx="3648075" cy="4217006"/>
            <wp:effectExtent l="0" t="0" r="0" b="0"/>
            <wp:wrapNone/>
            <wp:docPr id="10" name="Рисунок 10" descr="C:\Users\MainUser\Desktop\проэкт\IMG_850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inUser\Desktop\проэкт\IMG_8508 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4217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  <w:t>Гимнастика после сна</w:t>
      </w: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6C1D7A">
      <w:pPr>
        <w:spacing w:before="240" w:after="225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6C1D7A">
      <w:pPr>
        <w:spacing w:before="240" w:after="225"/>
        <w:jc w:val="center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  <w:r w:rsidRPr="006C1D7A"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  <w:drawing>
          <wp:anchor distT="0" distB="0" distL="114300" distR="114300" simplePos="0" relativeHeight="251675136" behindDoc="0" locked="0" layoutInCell="1" allowOverlap="1" wp14:anchorId="154CD72A" wp14:editId="3FE7153D">
            <wp:simplePos x="0" y="0"/>
            <wp:positionH relativeFrom="column">
              <wp:posOffset>377191</wp:posOffset>
            </wp:positionH>
            <wp:positionV relativeFrom="paragraph">
              <wp:posOffset>303427</wp:posOffset>
            </wp:positionV>
            <wp:extent cx="4705350" cy="3872736"/>
            <wp:effectExtent l="0" t="0" r="0" b="0"/>
            <wp:wrapNone/>
            <wp:docPr id="11" name="Рисунок 11" descr="C:\Users\MainUser\Desktop\проэкт\IMG_852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inUser\Desktop\проэкт\IMG_8526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765" cy="3874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  <w:t>Пальчиковая гимнастика</w:t>
      </w: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C1D7A" w:rsidRDefault="006C1D7A" w:rsidP="00B44E77">
      <w:pPr>
        <w:spacing w:before="240" w:after="225"/>
        <w:ind w:left="-397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C44C06" w:rsidRDefault="00C44C06" w:rsidP="006E4482">
      <w:pPr>
        <w:spacing w:before="225" w:after="225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6E4482" w:rsidRPr="007F6FA2" w:rsidRDefault="006E4482" w:rsidP="006E4482">
      <w:pPr>
        <w:spacing w:before="225" w:after="225"/>
        <w:rPr>
          <w:rFonts w:ascii="Times New Roman" w:eastAsia="Times New Roman" w:hAnsi="Times New Roman" w:cs="Times New Roman"/>
          <w:b/>
          <w:i/>
          <w:kern w:val="0"/>
          <w:sz w:val="28"/>
          <w:szCs w:val="28"/>
          <w:lang w:val="ru-RU" w:eastAsia="ru-RU"/>
        </w:rPr>
      </w:pPr>
      <w:r w:rsidRPr="007F6FA2">
        <w:rPr>
          <w:rFonts w:ascii="Times New Roman" w:eastAsia="Times New Roman" w:hAnsi="Times New Roman" w:cs="Times New Roman"/>
          <w:b/>
          <w:i/>
          <w:kern w:val="0"/>
          <w:sz w:val="28"/>
          <w:szCs w:val="28"/>
          <w:lang w:val="ru-RU" w:eastAsia="ru-RU"/>
        </w:rPr>
        <w:lastRenderedPageBreak/>
        <w:t>2 этап – «</w:t>
      </w:r>
      <w:r w:rsidR="000A6C69" w:rsidRPr="007F6FA2">
        <w:rPr>
          <w:rFonts w:ascii="Times New Roman" w:eastAsia="Times New Roman" w:hAnsi="Times New Roman" w:cs="Times New Roman"/>
          <w:b/>
          <w:i/>
          <w:kern w:val="0"/>
          <w:sz w:val="28"/>
          <w:szCs w:val="28"/>
          <w:lang w:val="ru-RU" w:eastAsia="ru-RU"/>
        </w:rPr>
        <w:t>практический</w:t>
      </w:r>
      <w:r w:rsidRPr="007F6FA2">
        <w:rPr>
          <w:rFonts w:ascii="Times New Roman" w:eastAsia="Times New Roman" w:hAnsi="Times New Roman" w:cs="Times New Roman"/>
          <w:b/>
          <w:i/>
          <w:kern w:val="0"/>
          <w:sz w:val="28"/>
          <w:szCs w:val="28"/>
          <w:lang w:val="ru-RU" w:eastAsia="ru-RU"/>
        </w:rPr>
        <w:t>»</w:t>
      </w:r>
    </w:p>
    <w:p w:rsidR="00781879" w:rsidRPr="007B27D7" w:rsidRDefault="00781879" w:rsidP="007B27D7">
      <w:p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 w:rsidRPr="00781879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Для реализации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>данного</w:t>
      </w:r>
      <w:r w:rsidRPr="00781879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этапа были подобраны необходимые наглядные материалы: фотографии, иллюстрации, альбомы, художест</w:t>
      </w:r>
      <w:r w:rsidR="007B27D7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венная литература, стихи, книги, </w:t>
      </w:r>
      <w:r w:rsidRPr="00781879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подобран материал для бесед и занятий с детьми и родителями, составлен план работы по реализации проекта.</w:t>
      </w:r>
    </w:p>
    <w:tbl>
      <w:tblPr>
        <w:tblStyle w:val="ac"/>
        <w:tblW w:w="10031" w:type="dxa"/>
        <w:tblLayout w:type="fixed"/>
        <w:tblLook w:val="04A0" w:firstRow="1" w:lastRow="0" w:firstColumn="1" w:lastColumn="0" w:noHBand="0" w:noVBand="1"/>
      </w:tblPr>
      <w:tblGrid>
        <w:gridCol w:w="540"/>
        <w:gridCol w:w="7223"/>
        <w:gridCol w:w="2268"/>
      </w:tblGrid>
      <w:tr w:rsidR="006412D1" w:rsidRPr="00843C4D" w:rsidTr="006978A6">
        <w:tc>
          <w:tcPr>
            <w:tcW w:w="540" w:type="dxa"/>
          </w:tcPr>
          <w:p w:rsidR="006412D1" w:rsidRPr="00843C4D" w:rsidRDefault="006412D1" w:rsidP="00CD07D1">
            <w:pPr>
              <w:jc w:val="center"/>
              <w:rPr>
                <w:rFonts w:cs="Times New Roman"/>
                <w:i/>
                <w:sz w:val="28"/>
              </w:rPr>
            </w:pPr>
            <w:r w:rsidRPr="00843C4D">
              <w:rPr>
                <w:rFonts w:cs="Times New Roman"/>
                <w:i/>
                <w:sz w:val="28"/>
              </w:rPr>
              <w:t>№ п/п</w:t>
            </w:r>
          </w:p>
        </w:tc>
        <w:tc>
          <w:tcPr>
            <w:tcW w:w="7223" w:type="dxa"/>
            <w:tcBorders>
              <w:right w:val="single" w:sz="4" w:space="0" w:color="auto"/>
            </w:tcBorders>
          </w:tcPr>
          <w:p w:rsidR="006412D1" w:rsidRPr="00843C4D" w:rsidRDefault="006412D1" w:rsidP="00DD287F">
            <w:pPr>
              <w:jc w:val="center"/>
              <w:rPr>
                <w:rFonts w:cs="Times New Roman"/>
                <w:i/>
                <w:sz w:val="28"/>
              </w:rPr>
            </w:pPr>
            <w:r w:rsidRPr="00843C4D">
              <w:rPr>
                <w:rFonts w:cs="Times New Roman"/>
                <w:i/>
                <w:sz w:val="28"/>
              </w:rPr>
              <w:t>Мероприятия или основные направлениедеятельности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</w:tcPr>
          <w:p w:rsidR="006412D1" w:rsidRPr="00843C4D" w:rsidRDefault="006412D1" w:rsidP="00CD07D1">
            <w:pPr>
              <w:jc w:val="center"/>
              <w:rPr>
                <w:rFonts w:cs="Times New Roman"/>
                <w:i/>
                <w:sz w:val="28"/>
              </w:rPr>
            </w:pPr>
            <w:r w:rsidRPr="00843C4D">
              <w:rPr>
                <w:rFonts w:cs="Times New Roman"/>
                <w:i/>
                <w:sz w:val="28"/>
              </w:rPr>
              <w:t>Участники</w:t>
            </w:r>
          </w:p>
        </w:tc>
      </w:tr>
      <w:tr w:rsidR="006412D1" w:rsidRPr="00E955DD" w:rsidTr="006978A6">
        <w:trPr>
          <w:trHeight w:val="365"/>
        </w:trPr>
        <w:tc>
          <w:tcPr>
            <w:tcW w:w="540" w:type="dxa"/>
          </w:tcPr>
          <w:p w:rsidR="006412D1" w:rsidRPr="0017514D" w:rsidRDefault="006412D1" w:rsidP="00CD07D1">
            <w:pPr>
              <w:rPr>
                <w:rFonts w:cs="Times New Roman"/>
                <w:sz w:val="28"/>
              </w:rPr>
            </w:pPr>
            <w:r w:rsidRPr="0017514D">
              <w:rPr>
                <w:rFonts w:cs="Times New Roman"/>
                <w:sz w:val="28"/>
              </w:rPr>
              <w:t xml:space="preserve"> 1</w:t>
            </w:r>
          </w:p>
        </w:tc>
        <w:tc>
          <w:tcPr>
            <w:tcW w:w="7223" w:type="dxa"/>
            <w:tcBorders>
              <w:right w:val="single" w:sz="4" w:space="0" w:color="auto"/>
            </w:tcBorders>
          </w:tcPr>
          <w:p w:rsidR="006412D1" w:rsidRPr="0017514D" w:rsidRDefault="006412D1" w:rsidP="00313D10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 xml:space="preserve">Беседы </w:t>
            </w:r>
            <w:r w:rsidR="00E955DD">
              <w:rPr>
                <w:rFonts w:cs="Times New Roman"/>
                <w:sz w:val="28"/>
              </w:rPr>
              <w:t xml:space="preserve">с детьми </w:t>
            </w:r>
            <w:r w:rsidRPr="00657979">
              <w:rPr>
                <w:rFonts w:eastAsia="Times New Roman" w:cs="Times New Roman"/>
                <w:sz w:val="28"/>
                <w:lang w:eastAsia="ru-RU"/>
              </w:rPr>
              <w:t xml:space="preserve">«Витамины я люблю, быть здоровым я </w:t>
            </w:r>
            <w:r>
              <w:rPr>
                <w:rFonts w:eastAsia="Times New Roman" w:cs="Times New Roman"/>
                <w:sz w:val="28"/>
                <w:lang w:eastAsia="ru-RU"/>
              </w:rPr>
              <w:t>хочу», "Что такое спорт?"</w:t>
            </w:r>
            <w:r w:rsidR="003B53FB">
              <w:rPr>
                <w:rFonts w:eastAsia="Times New Roman" w:cs="Times New Roman"/>
                <w:sz w:val="28"/>
                <w:lang w:eastAsia="ru-RU"/>
              </w:rPr>
              <w:t xml:space="preserve">,  </w:t>
            </w:r>
            <w:r w:rsidR="003B53FB" w:rsidRPr="004E154F">
              <w:rPr>
                <w:rFonts w:eastAsia="Times New Roman" w:cs="Times New Roman"/>
                <w:sz w:val="28"/>
                <w:lang w:eastAsia="ru-RU"/>
              </w:rPr>
              <w:t>«</w:t>
            </w:r>
            <w:r w:rsidR="004E154F" w:rsidRPr="004E154F">
              <w:rPr>
                <w:rFonts w:cs="Times New Roman"/>
                <w:sz w:val="28"/>
              </w:rPr>
              <w:t>Здоровье и спорт»</w:t>
            </w:r>
            <w:r w:rsidRPr="004E154F">
              <w:rPr>
                <w:rFonts w:eastAsia="Times New Roman" w:cs="Times New Roman"/>
                <w:sz w:val="28"/>
                <w:lang w:eastAsia="ru-RU"/>
              </w:rPr>
              <w:t>.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6412D1" w:rsidRPr="0017514D" w:rsidRDefault="006F4F4E" w:rsidP="00CD07D1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дети, воспитатель</w:t>
            </w:r>
          </w:p>
        </w:tc>
      </w:tr>
      <w:tr w:rsidR="006412D1" w:rsidRPr="00F53670" w:rsidTr="00BA6D2C">
        <w:trPr>
          <w:trHeight w:val="1224"/>
        </w:trPr>
        <w:tc>
          <w:tcPr>
            <w:tcW w:w="540" w:type="dxa"/>
            <w:tcBorders>
              <w:bottom w:val="single" w:sz="4" w:space="0" w:color="auto"/>
            </w:tcBorders>
          </w:tcPr>
          <w:p w:rsidR="006412D1" w:rsidRPr="0017514D" w:rsidRDefault="006412D1" w:rsidP="00CD07D1">
            <w:pPr>
              <w:rPr>
                <w:rFonts w:cs="Times New Roman"/>
                <w:sz w:val="28"/>
              </w:rPr>
            </w:pPr>
            <w:r w:rsidRPr="0017514D">
              <w:rPr>
                <w:rFonts w:cs="Times New Roman"/>
                <w:sz w:val="28"/>
              </w:rPr>
              <w:t xml:space="preserve"> 2</w:t>
            </w:r>
          </w:p>
        </w:tc>
        <w:tc>
          <w:tcPr>
            <w:tcW w:w="7223" w:type="dxa"/>
            <w:tcBorders>
              <w:bottom w:val="single" w:sz="4" w:space="0" w:color="auto"/>
              <w:right w:val="single" w:sz="4" w:space="0" w:color="auto"/>
            </w:tcBorders>
          </w:tcPr>
          <w:p w:rsidR="00E955DD" w:rsidRPr="00E955DD" w:rsidRDefault="00E955DD" w:rsidP="00E955DD">
            <w:pPr>
              <w:pStyle w:val="aa"/>
              <w:rPr>
                <w:rFonts w:cs="Times New Roman"/>
                <w:sz w:val="28"/>
              </w:rPr>
            </w:pPr>
            <w:proofErr w:type="spellStart"/>
            <w:r w:rsidRPr="00E955DD">
              <w:rPr>
                <w:rFonts w:cs="Times New Roman"/>
                <w:sz w:val="28"/>
              </w:rPr>
              <w:t>Видеолектории</w:t>
            </w:r>
            <w:proofErr w:type="spellEnd"/>
            <w:r>
              <w:rPr>
                <w:rFonts w:cs="Times New Roman"/>
                <w:sz w:val="28"/>
              </w:rPr>
              <w:t xml:space="preserve"> для родителей</w:t>
            </w:r>
          </w:p>
          <w:p w:rsidR="00E955DD" w:rsidRPr="00E955DD" w:rsidRDefault="00E955DD" w:rsidP="00E955DD">
            <w:pPr>
              <w:pStyle w:val="aa"/>
              <w:rPr>
                <w:rFonts w:cs="Times New Roman"/>
                <w:sz w:val="28"/>
              </w:rPr>
            </w:pPr>
            <w:r w:rsidRPr="00E955DD">
              <w:rPr>
                <w:rFonts w:cs="Times New Roman"/>
                <w:sz w:val="28"/>
              </w:rPr>
              <w:t>«Воспитание здорового ребенка»,</w:t>
            </w:r>
          </w:p>
          <w:p w:rsidR="006412D1" w:rsidRPr="00F53670" w:rsidRDefault="00E955DD" w:rsidP="00E955DD">
            <w:pPr>
              <w:pStyle w:val="aa"/>
              <w:rPr>
                <w:rFonts w:eastAsia="Times New Roman" w:cs="Times New Roman"/>
                <w:sz w:val="28"/>
              </w:rPr>
            </w:pPr>
            <w:r w:rsidRPr="00E955DD">
              <w:rPr>
                <w:rFonts w:cs="Times New Roman"/>
                <w:sz w:val="28"/>
              </w:rPr>
              <w:t>«Закаливание и оздоровление детей в домашних условиях»</w:t>
            </w:r>
            <w:r>
              <w:rPr>
                <w:rFonts w:cs="Times New Roman"/>
                <w:sz w:val="28"/>
              </w:rPr>
              <w:t>.</w:t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auto"/>
            </w:tcBorders>
          </w:tcPr>
          <w:p w:rsidR="006412D1" w:rsidRPr="0017514D" w:rsidRDefault="00BA6D2C" w:rsidP="00CD07D1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в</w:t>
            </w:r>
            <w:r w:rsidR="006F4F4E">
              <w:rPr>
                <w:rFonts w:cs="Times New Roman"/>
                <w:sz w:val="28"/>
              </w:rPr>
              <w:t>оспитатель</w:t>
            </w:r>
            <w:r>
              <w:rPr>
                <w:rFonts w:cs="Times New Roman"/>
                <w:sz w:val="28"/>
              </w:rPr>
              <w:t>, родители</w:t>
            </w:r>
          </w:p>
        </w:tc>
      </w:tr>
      <w:tr w:rsidR="00BA6D2C" w:rsidRPr="00BA6D2C" w:rsidTr="00BA6D2C">
        <w:trPr>
          <w:trHeight w:val="699"/>
        </w:trPr>
        <w:tc>
          <w:tcPr>
            <w:tcW w:w="540" w:type="dxa"/>
            <w:tcBorders>
              <w:top w:val="single" w:sz="4" w:space="0" w:color="auto"/>
            </w:tcBorders>
          </w:tcPr>
          <w:p w:rsidR="00BA6D2C" w:rsidRPr="0017514D" w:rsidRDefault="00BA6D2C" w:rsidP="00CD07D1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3</w:t>
            </w:r>
          </w:p>
        </w:tc>
        <w:tc>
          <w:tcPr>
            <w:tcW w:w="7223" w:type="dxa"/>
            <w:tcBorders>
              <w:top w:val="single" w:sz="4" w:space="0" w:color="auto"/>
              <w:right w:val="single" w:sz="4" w:space="0" w:color="auto"/>
            </w:tcBorders>
          </w:tcPr>
          <w:p w:rsidR="00BA6D2C" w:rsidRPr="00BA6D2C" w:rsidRDefault="00BA6D2C" w:rsidP="00CD07D1">
            <w:pPr>
              <w:rPr>
                <w:rFonts w:eastAsia="Times New Roman" w:cs="Times New Roman"/>
                <w:sz w:val="28"/>
                <w:lang w:eastAsia="ru-RU"/>
              </w:rPr>
            </w:pPr>
            <w:r w:rsidRPr="00045ECA">
              <w:rPr>
                <w:rFonts w:eastAsia="Times New Roman" w:cs="Times New Roman"/>
                <w:sz w:val="28"/>
                <w:lang w:eastAsia="ru-RU"/>
              </w:rPr>
              <w:t xml:space="preserve">Чтение и обсуждение стихотворений Е. А. </w:t>
            </w:r>
            <w:proofErr w:type="spellStart"/>
            <w:r w:rsidRPr="00045ECA">
              <w:rPr>
                <w:rFonts w:eastAsia="Times New Roman" w:cs="Times New Roman"/>
                <w:sz w:val="28"/>
                <w:lang w:eastAsia="ru-RU"/>
              </w:rPr>
              <w:t>Алябьевой</w:t>
            </w:r>
            <w:proofErr w:type="spellEnd"/>
            <w:r w:rsidRPr="00045ECA">
              <w:rPr>
                <w:rFonts w:eastAsia="Times New Roman" w:cs="Times New Roman"/>
                <w:sz w:val="28"/>
                <w:lang w:eastAsia="ru-RU"/>
              </w:rPr>
              <w:t> </w:t>
            </w:r>
            <w:r w:rsidRPr="00045ECA">
              <w:rPr>
                <w:rFonts w:eastAsia="Times New Roman" w:cs="Times New Roman"/>
                <w:iCs/>
                <w:sz w:val="28"/>
                <w:bdr w:val="none" w:sz="0" w:space="0" w:color="auto" w:frame="1"/>
                <w:lang w:eastAsia="ru-RU"/>
              </w:rPr>
              <w:t>«</w:t>
            </w:r>
            <w:r w:rsidRPr="00045ECA">
              <w:rPr>
                <w:rFonts w:eastAsia="Times New Roman" w:cs="Times New Roman"/>
                <w:bCs/>
                <w:iCs/>
                <w:sz w:val="28"/>
                <w:bdr w:val="none" w:sz="0" w:space="0" w:color="auto" w:frame="1"/>
                <w:lang w:eastAsia="ru-RU"/>
              </w:rPr>
              <w:t>Хочу конфет</w:t>
            </w:r>
            <w:r w:rsidRPr="00045ECA">
              <w:rPr>
                <w:rFonts w:eastAsia="Times New Roman" w:cs="Times New Roman"/>
                <w:iCs/>
                <w:sz w:val="28"/>
                <w:bdr w:val="none" w:sz="0" w:space="0" w:color="auto" w:frame="1"/>
                <w:lang w:eastAsia="ru-RU"/>
              </w:rPr>
              <w:t>»</w:t>
            </w:r>
            <w:r w:rsidRPr="00045ECA">
              <w:rPr>
                <w:rFonts w:eastAsia="Times New Roman" w:cs="Times New Roman"/>
                <w:sz w:val="28"/>
                <w:lang w:eastAsia="ru-RU"/>
              </w:rPr>
              <w:t>, </w:t>
            </w:r>
            <w:r w:rsidRPr="00045ECA">
              <w:rPr>
                <w:rFonts w:eastAsia="Times New Roman" w:cs="Times New Roman"/>
                <w:iCs/>
                <w:sz w:val="28"/>
                <w:bdr w:val="none" w:sz="0" w:space="0" w:color="auto" w:frame="1"/>
                <w:lang w:eastAsia="ru-RU"/>
              </w:rPr>
              <w:t>«Сладкоежка</w:t>
            </w:r>
            <w:r>
              <w:rPr>
                <w:rFonts w:eastAsia="Times New Roman" w:cs="Times New Roman"/>
                <w:iCs/>
                <w:sz w:val="28"/>
                <w:bdr w:val="none" w:sz="0" w:space="0" w:color="auto" w:frame="1"/>
                <w:lang w:eastAsia="ru-RU"/>
              </w:rPr>
              <w:t>».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</w:tcPr>
          <w:p w:rsidR="00BA6D2C" w:rsidRDefault="006F4F4E" w:rsidP="00CD07D1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дети, воспитатель</w:t>
            </w:r>
          </w:p>
        </w:tc>
      </w:tr>
      <w:tr w:rsidR="006412D1" w:rsidRPr="0017514D" w:rsidTr="006978A6">
        <w:tc>
          <w:tcPr>
            <w:tcW w:w="540" w:type="dxa"/>
          </w:tcPr>
          <w:p w:rsidR="006412D1" w:rsidRPr="0017514D" w:rsidRDefault="00BA6D2C" w:rsidP="00BA6D2C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4</w:t>
            </w:r>
          </w:p>
        </w:tc>
        <w:tc>
          <w:tcPr>
            <w:tcW w:w="7223" w:type="dxa"/>
            <w:tcBorders>
              <w:right w:val="single" w:sz="4" w:space="0" w:color="auto"/>
            </w:tcBorders>
          </w:tcPr>
          <w:p w:rsidR="006412D1" w:rsidRPr="00AE50FB" w:rsidRDefault="00AE50FB" w:rsidP="00AE50FB">
            <w:pPr>
              <w:spacing w:before="121" w:after="121" w:line="236" w:lineRule="atLeast"/>
              <w:rPr>
                <w:rFonts w:eastAsia="Times New Roman" w:cs="Times New Roman"/>
                <w:sz w:val="28"/>
                <w:szCs w:val="16"/>
                <w:lang w:eastAsia="ru-RU"/>
              </w:rPr>
            </w:pPr>
            <w:r w:rsidRPr="00AE50FB">
              <w:rPr>
                <w:rFonts w:eastAsia="Times New Roman" w:cs="Times New Roman"/>
                <w:sz w:val="28"/>
                <w:szCs w:val="16"/>
                <w:lang w:eastAsia="ru-RU"/>
              </w:rPr>
              <w:t xml:space="preserve">Выпуск </w:t>
            </w:r>
            <w:proofErr w:type="spellStart"/>
            <w:r w:rsidRPr="00AE50FB">
              <w:rPr>
                <w:rFonts w:eastAsia="Times New Roman" w:cs="Times New Roman"/>
                <w:sz w:val="28"/>
                <w:szCs w:val="16"/>
                <w:lang w:eastAsia="ru-RU"/>
              </w:rPr>
              <w:t>валеологической</w:t>
            </w:r>
            <w:proofErr w:type="spellEnd"/>
            <w:r w:rsidRPr="00AE50FB">
              <w:rPr>
                <w:rFonts w:eastAsia="Times New Roman" w:cs="Times New Roman"/>
                <w:sz w:val="28"/>
                <w:szCs w:val="16"/>
                <w:lang w:eastAsia="ru-RU"/>
              </w:rPr>
              <w:t xml:space="preserve"> газеты</w:t>
            </w:r>
            <w:r w:rsidR="006F4F4E">
              <w:rPr>
                <w:rFonts w:eastAsia="Times New Roman" w:cs="Times New Roman"/>
                <w:sz w:val="28"/>
                <w:szCs w:val="16"/>
                <w:lang w:eastAsia="ru-RU"/>
              </w:rPr>
              <w:t xml:space="preserve"> </w:t>
            </w:r>
            <w:r w:rsidR="006412D1" w:rsidRPr="00F53670">
              <w:rPr>
                <w:rFonts w:eastAsia="Times New Roman" w:cs="Times New Roman"/>
                <w:sz w:val="28"/>
                <w:lang w:eastAsia="ru-RU"/>
              </w:rPr>
              <w:t>«</w:t>
            </w:r>
            <w:proofErr w:type="spellStart"/>
            <w:r w:rsidR="006412D1" w:rsidRPr="00F53670">
              <w:rPr>
                <w:rFonts w:eastAsia="Times New Roman" w:cs="Times New Roman"/>
                <w:sz w:val="28"/>
                <w:lang w:eastAsia="ru-RU"/>
              </w:rPr>
              <w:t>Здоровячок</w:t>
            </w:r>
            <w:proofErr w:type="spellEnd"/>
            <w:r w:rsidR="006412D1" w:rsidRPr="00F53670">
              <w:rPr>
                <w:rFonts w:eastAsia="Times New Roman" w:cs="Times New Roman"/>
                <w:sz w:val="28"/>
                <w:lang w:eastAsia="ru-RU"/>
              </w:rPr>
              <w:t>»</w:t>
            </w:r>
            <w:r w:rsidR="006412D1">
              <w:rPr>
                <w:rFonts w:eastAsia="Times New Roman" w:cs="Times New Roman"/>
                <w:sz w:val="28"/>
                <w:lang w:eastAsia="ru-RU"/>
              </w:rPr>
              <w:t>.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6412D1" w:rsidRDefault="006F4F4E" w:rsidP="00CD07D1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 xml:space="preserve">дети, </w:t>
            </w:r>
            <w:proofErr w:type="spellStart"/>
            <w:r>
              <w:rPr>
                <w:rFonts w:cs="Times New Roman"/>
                <w:sz w:val="28"/>
              </w:rPr>
              <w:t>вос</w:t>
            </w:r>
            <w:proofErr w:type="spellEnd"/>
            <w:r>
              <w:rPr>
                <w:rFonts w:cs="Times New Roman"/>
                <w:sz w:val="28"/>
              </w:rPr>
              <w:t>-ль</w:t>
            </w:r>
          </w:p>
          <w:p w:rsidR="006412D1" w:rsidRPr="0017514D" w:rsidRDefault="006412D1" w:rsidP="00CD07D1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родители</w:t>
            </w:r>
          </w:p>
        </w:tc>
      </w:tr>
      <w:tr w:rsidR="006412D1" w:rsidRPr="0009019E" w:rsidTr="0009019E">
        <w:trPr>
          <w:trHeight w:val="672"/>
        </w:trPr>
        <w:tc>
          <w:tcPr>
            <w:tcW w:w="540" w:type="dxa"/>
            <w:tcBorders>
              <w:bottom w:val="single" w:sz="4" w:space="0" w:color="auto"/>
            </w:tcBorders>
          </w:tcPr>
          <w:p w:rsidR="006412D1" w:rsidRPr="0017514D" w:rsidRDefault="0009019E" w:rsidP="00CD07D1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5</w:t>
            </w:r>
          </w:p>
        </w:tc>
        <w:tc>
          <w:tcPr>
            <w:tcW w:w="7223" w:type="dxa"/>
            <w:tcBorders>
              <w:bottom w:val="single" w:sz="4" w:space="0" w:color="auto"/>
              <w:right w:val="single" w:sz="4" w:space="0" w:color="auto"/>
            </w:tcBorders>
          </w:tcPr>
          <w:p w:rsidR="006412D1" w:rsidRPr="00FE5E9A" w:rsidRDefault="0009019E" w:rsidP="00E73E4F">
            <w:pPr>
              <w:rPr>
                <w:rFonts w:eastAsia="Times New Roman" w:cs="Times New Roman"/>
                <w:sz w:val="28"/>
                <w:lang w:eastAsia="ru-RU"/>
              </w:rPr>
            </w:pPr>
            <w:r>
              <w:rPr>
                <w:rFonts w:eastAsia="Times New Roman" w:cs="Times New Roman"/>
                <w:sz w:val="28"/>
                <w:lang w:eastAsia="ru-RU"/>
              </w:rPr>
              <w:t>Изготовление п</w:t>
            </w:r>
            <w:r w:rsidR="006412D1" w:rsidRPr="00E10377">
              <w:rPr>
                <w:rFonts w:eastAsia="Times New Roman" w:cs="Times New Roman"/>
                <w:sz w:val="28"/>
                <w:lang w:eastAsia="ru-RU"/>
              </w:rPr>
              <w:t>апки передвижки для родителей «Всё о здоровье»</w:t>
            </w:r>
            <w:r>
              <w:rPr>
                <w:rFonts w:eastAsia="Times New Roman" w:cs="Times New Roman"/>
                <w:sz w:val="28"/>
                <w:lang w:eastAsia="ru-RU"/>
              </w:rPr>
              <w:t xml:space="preserve">.    </w:t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auto"/>
            </w:tcBorders>
          </w:tcPr>
          <w:p w:rsidR="006412D1" w:rsidRPr="0017514D" w:rsidRDefault="006F4F4E" w:rsidP="00CD07D1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дети, воспитатель</w:t>
            </w:r>
          </w:p>
        </w:tc>
      </w:tr>
      <w:tr w:rsidR="0009019E" w:rsidRPr="0009019E" w:rsidTr="00095B9E">
        <w:trPr>
          <w:trHeight w:val="605"/>
        </w:trPr>
        <w:tc>
          <w:tcPr>
            <w:tcW w:w="540" w:type="dxa"/>
            <w:tcBorders>
              <w:top w:val="single" w:sz="4" w:space="0" w:color="auto"/>
              <w:bottom w:val="single" w:sz="4" w:space="0" w:color="auto"/>
            </w:tcBorders>
          </w:tcPr>
          <w:p w:rsidR="0009019E" w:rsidRPr="0017514D" w:rsidRDefault="00C73FD1" w:rsidP="00CD07D1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 xml:space="preserve"> 6</w:t>
            </w:r>
          </w:p>
        </w:tc>
        <w:tc>
          <w:tcPr>
            <w:tcW w:w="72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019E" w:rsidRDefault="00C73FD1" w:rsidP="00C73FD1">
            <w:pPr>
              <w:spacing w:before="121" w:after="121" w:line="236" w:lineRule="atLeast"/>
              <w:rPr>
                <w:rFonts w:eastAsia="Times New Roman" w:cs="Times New Roman"/>
                <w:sz w:val="28"/>
                <w:lang w:eastAsia="ru-RU"/>
              </w:rPr>
            </w:pPr>
            <w:r>
              <w:rPr>
                <w:rStyle w:val="c32"/>
                <w:sz w:val="28"/>
              </w:rPr>
              <w:t>Фотовыставка</w:t>
            </w:r>
            <w:r w:rsidR="0009019E" w:rsidRPr="00657979">
              <w:rPr>
                <w:rStyle w:val="c32"/>
                <w:sz w:val="28"/>
              </w:rPr>
              <w:t>«Мы за активный отдых!»</w:t>
            </w:r>
            <w:r w:rsidR="007B27D7">
              <w:rPr>
                <w:rStyle w:val="c32"/>
                <w:sz w:val="28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9019E" w:rsidRDefault="006F4F4E" w:rsidP="00CD07D1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Воспитатель,</w:t>
            </w:r>
            <w:r w:rsidR="00C73FD1">
              <w:rPr>
                <w:rFonts w:cs="Times New Roman"/>
                <w:sz w:val="28"/>
              </w:rPr>
              <w:t xml:space="preserve"> родители</w:t>
            </w:r>
          </w:p>
        </w:tc>
      </w:tr>
      <w:tr w:rsidR="0009019E" w:rsidRPr="0009019E" w:rsidTr="00304DBD">
        <w:trPr>
          <w:trHeight w:val="373"/>
        </w:trPr>
        <w:tc>
          <w:tcPr>
            <w:tcW w:w="540" w:type="dxa"/>
            <w:tcBorders>
              <w:top w:val="single" w:sz="4" w:space="0" w:color="auto"/>
            </w:tcBorders>
          </w:tcPr>
          <w:p w:rsidR="0009019E" w:rsidRPr="0017514D" w:rsidRDefault="00304DBD" w:rsidP="00CD07D1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 xml:space="preserve"> 5</w:t>
            </w:r>
          </w:p>
        </w:tc>
        <w:tc>
          <w:tcPr>
            <w:tcW w:w="7223" w:type="dxa"/>
            <w:tcBorders>
              <w:top w:val="single" w:sz="4" w:space="0" w:color="auto"/>
              <w:right w:val="single" w:sz="4" w:space="0" w:color="auto"/>
            </w:tcBorders>
          </w:tcPr>
          <w:p w:rsidR="0009019E" w:rsidRPr="00E10377" w:rsidRDefault="00304DBD" w:rsidP="00E10377">
            <w:pPr>
              <w:rPr>
                <w:rFonts w:eastAsia="Times New Roman" w:cs="Times New Roman"/>
                <w:sz w:val="28"/>
                <w:lang w:eastAsia="ru-RU"/>
              </w:rPr>
            </w:pPr>
            <w:r>
              <w:rPr>
                <w:rStyle w:val="c32"/>
                <w:rFonts w:eastAsia="Times New Roman" w:cs="Times New Roman"/>
                <w:sz w:val="28"/>
                <w:lang w:eastAsia="ru-RU"/>
              </w:rPr>
              <w:t xml:space="preserve">Показ </w:t>
            </w:r>
            <w:r>
              <w:rPr>
                <w:rFonts w:eastAsia="Times New Roman" w:cs="Times New Roman"/>
                <w:sz w:val="28"/>
                <w:lang w:eastAsia="ru-RU"/>
              </w:rPr>
              <w:t>пальчикового</w:t>
            </w:r>
            <w:r w:rsidR="0009019E" w:rsidRPr="00657979">
              <w:rPr>
                <w:rFonts w:eastAsia="Times New Roman" w:cs="Times New Roman"/>
                <w:sz w:val="28"/>
                <w:lang w:eastAsia="ru-RU"/>
              </w:rPr>
              <w:t xml:space="preserve"> театр</w:t>
            </w:r>
            <w:r>
              <w:rPr>
                <w:rFonts w:eastAsia="Times New Roman" w:cs="Times New Roman"/>
                <w:sz w:val="28"/>
                <w:lang w:eastAsia="ru-RU"/>
              </w:rPr>
              <w:t>а «</w:t>
            </w:r>
            <w:r w:rsidR="007B27D7">
              <w:rPr>
                <w:rFonts w:eastAsia="Times New Roman" w:cs="Times New Roman"/>
                <w:sz w:val="28"/>
                <w:lang w:eastAsia="ru-RU"/>
              </w:rPr>
              <w:t>Если хочешь быть здоров</w:t>
            </w:r>
            <w:r>
              <w:rPr>
                <w:rFonts w:eastAsia="Times New Roman" w:cs="Times New Roman"/>
                <w:sz w:val="28"/>
                <w:lang w:eastAsia="ru-RU"/>
              </w:rPr>
              <w:t>»</w:t>
            </w:r>
            <w:r w:rsidR="007B27D7">
              <w:rPr>
                <w:rFonts w:eastAsia="Times New Roman" w:cs="Times New Roman"/>
                <w:sz w:val="28"/>
                <w:lang w:eastAsia="ru-RU"/>
              </w:rPr>
              <w:t>.</w:t>
            </w:r>
          </w:p>
          <w:p w:rsidR="0009019E" w:rsidRPr="00657979" w:rsidRDefault="0009019E" w:rsidP="00FE5E9A">
            <w:pPr>
              <w:rPr>
                <w:rStyle w:val="c32"/>
                <w:sz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</w:tcPr>
          <w:p w:rsidR="0009019E" w:rsidRDefault="006F4F4E" w:rsidP="00CD07D1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дети, воспитатель</w:t>
            </w:r>
          </w:p>
        </w:tc>
      </w:tr>
      <w:tr w:rsidR="006412D1" w:rsidRPr="0017514D" w:rsidTr="00341E9C">
        <w:trPr>
          <w:trHeight w:val="432"/>
        </w:trPr>
        <w:tc>
          <w:tcPr>
            <w:tcW w:w="540" w:type="dxa"/>
            <w:tcBorders>
              <w:bottom w:val="single" w:sz="4" w:space="0" w:color="auto"/>
            </w:tcBorders>
          </w:tcPr>
          <w:p w:rsidR="006412D1" w:rsidRPr="0017514D" w:rsidRDefault="00304DBD" w:rsidP="00304DBD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6</w:t>
            </w:r>
          </w:p>
        </w:tc>
        <w:tc>
          <w:tcPr>
            <w:tcW w:w="7223" w:type="dxa"/>
            <w:tcBorders>
              <w:bottom w:val="single" w:sz="4" w:space="0" w:color="auto"/>
              <w:right w:val="single" w:sz="4" w:space="0" w:color="auto"/>
            </w:tcBorders>
          </w:tcPr>
          <w:p w:rsidR="006412D1" w:rsidRDefault="006412D1" w:rsidP="00CD07D1">
            <w:pPr>
              <w:rPr>
                <w:rFonts w:eastAsia="Times New Roman" w:cs="Times New Roman"/>
                <w:sz w:val="28"/>
                <w:lang w:eastAsia="ru-RU"/>
              </w:rPr>
            </w:pPr>
            <w:r w:rsidRPr="00657979">
              <w:rPr>
                <w:rFonts w:eastAsia="Times New Roman" w:cs="Times New Roman"/>
                <w:sz w:val="28"/>
                <w:lang w:eastAsia="ru-RU"/>
              </w:rPr>
              <w:t>НОД «Путешествие на планету Здоровья»</w:t>
            </w:r>
            <w:r w:rsidR="007B27D7">
              <w:rPr>
                <w:rFonts w:eastAsia="Times New Roman" w:cs="Times New Roman"/>
                <w:sz w:val="28"/>
                <w:lang w:eastAsia="ru-RU"/>
              </w:rPr>
              <w:t>.</w:t>
            </w:r>
          </w:p>
          <w:p w:rsidR="00341E9C" w:rsidRPr="0017514D" w:rsidRDefault="00341E9C" w:rsidP="00CD07D1">
            <w:pPr>
              <w:rPr>
                <w:rFonts w:cs="Times New Roman"/>
                <w:sz w:val="28"/>
              </w:rPr>
            </w:pP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auto"/>
            </w:tcBorders>
          </w:tcPr>
          <w:p w:rsidR="006412D1" w:rsidRPr="0017514D" w:rsidRDefault="006412D1" w:rsidP="00CD07D1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дети,  родители</w:t>
            </w:r>
          </w:p>
        </w:tc>
      </w:tr>
      <w:tr w:rsidR="00341E9C" w:rsidRPr="00DB5A16" w:rsidTr="00B44E77">
        <w:trPr>
          <w:trHeight w:val="216"/>
        </w:trPr>
        <w:tc>
          <w:tcPr>
            <w:tcW w:w="540" w:type="dxa"/>
            <w:tcBorders>
              <w:top w:val="single" w:sz="4" w:space="0" w:color="auto"/>
              <w:bottom w:val="single" w:sz="4" w:space="0" w:color="auto"/>
            </w:tcBorders>
          </w:tcPr>
          <w:p w:rsidR="00341E9C" w:rsidRPr="0017514D" w:rsidRDefault="00341E9C" w:rsidP="00304DBD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7</w:t>
            </w:r>
          </w:p>
        </w:tc>
        <w:tc>
          <w:tcPr>
            <w:tcW w:w="72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1E9C" w:rsidRPr="00657979" w:rsidRDefault="00341E9C" w:rsidP="00CD07D1">
            <w:pPr>
              <w:rPr>
                <w:rFonts w:eastAsia="Times New Roman" w:cs="Times New Roman"/>
                <w:sz w:val="28"/>
                <w:lang w:eastAsia="ru-RU"/>
              </w:rPr>
            </w:pPr>
            <w:r>
              <w:rPr>
                <w:rFonts w:eastAsia="Times New Roman" w:cs="Times New Roman"/>
                <w:sz w:val="28"/>
                <w:lang w:eastAsia="ru-RU"/>
              </w:rPr>
              <w:t>Пополнение физкультурного центра</w:t>
            </w:r>
            <w:r w:rsidR="00DB5A16">
              <w:rPr>
                <w:rFonts w:eastAsia="Times New Roman" w:cs="Times New Roman"/>
                <w:sz w:val="28"/>
                <w:lang w:eastAsia="ru-RU"/>
              </w:rPr>
              <w:t xml:space="preserve"> нестандартным оборудованием</w:t>
            </w:r>
            <w:r w:rsidR="007B27D7">
              <w:rPr>
                <w:rFonts w:eastAsia="Times New Roman" w:cs="Times New Roman"/>
                <w:sz w:val="28"/>
                <w:lang w:eastAsia="ru-RU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B5A16" w:rsidRDefault="006F4F4E" w:rsidP="00DB5A16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дети, воспитатель</w:t>
            </w:r>
            <w:r w:rsidR="00DB5A16">
              <w:rPr>
                <w:rFonts w:cs="Times New Roman"/>
                <w:sz w:val="28"/>
              </w:rPr>
              <w:t>,</w:t>
            </w:r>
          </w:p>
          <w:p w:rsidR="00341E9C" w:rsidRDefault="00DB5A16" w:rsidP="00DB5A16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родители</w:t>
            </w:r>
          </w:p>
        </w:tc>
      </w:tr>
      <w:tr w:rsidR="00B44E77" w:rsidRPr="00B44E77" w:rsidTr="00341E9C">
        <w:trPr>
          <w:trHeight w:val="216"/>
        </w:trPr>
        <w:tc>
          <w:tcPr>
            <w:tcW w:w="540" w:type="dxa"/>
            <w:tcBorders>
              <w:top w:val="single" w:sz="4" w:space="0" w:color="auto"/>
            </w:tcBorders>
          </w:tcPr>
          <w:p w:rsidR="00B44E77" w:rsidRDefault="00B44E77" w:rsidP="00304DBD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8</w:t>
            </w:r>
          </w:p>
        </w:tc>
        <w:tc>
          <w:tcPr>
            <w:tcW w:w="7223" w:type="dxa"/>
            <w:tcBorders>
              <w:top w:val="single" w:sz="4" w:space="0" w:color="auto"/>
              <w:right w:val="single" w:sz="4" w:space="0" w:color="auto"/>
            </w:tcBorders>
          </w:tcPr>
          <w:p w:rsidR="00B44E77" w:rsidRDefault="00B44E77" w:rsidP="00CD07D1">
            <w:pPr>
              <w:rPr>
                <w:rFonts w:eastAsia="Times New Roman" w:cs="Times New Roman"/>
                <w:sz w:val="28"/>
                <w:lang w:eastAsia="ru-RU"/>
              </w:rPr>
            </w:pPr>
            <w:proofErr w:type="spellStart"/>
            <w:r>
              <w:rPr>
                <w:rFonts w:eastAsia="Times New Roman" w:cs="Times New Roman"/>
                <w:sz w:val="28"/>
                <w:lang w:eastAsia="ru-RU"/>
              </w:rPr>
              <w:t>Флешмоб</w:t>
            </w:r>
            <w:proofErr w:type="spellEnd"/>
            <w:r>
              <w:rPr>
                <w:rFonts w:eastAsia="Times New Roman" w:cs="Times New Roman"/>
                <w:sz w:val="28"/>
                <w:lang w:eastAsia="ru-RU"/>
              </w:rPr>
              <w:t xml:space="preserve"> «Мы дружим с физкультурой»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</w:tcPr>
          <w:p w:rsidR="00B44E77" w:rsidRDefault="006F4F4E" w:rsidP="00DB5A16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дети, воспитатель</w:t>
            </w:r>
          </w:p>
        </w:tc>
      </w:tr>
    </w:tbl>
    <w:p w:rsidR="007F6FA2" w:rsidRDefault="007F6FA2" w:rsidP="00EC0214">
      <w:pPr>
        <w:spacing w:before="225" w:after="225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A35970" w:rsidRDefault="00A35970" w:rsidP="00EC0214">
      <w:pPr>
        <w:spacing w:before="225" w:after="225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C44C06" w:rsidRDefault="00C44C06" w:rsidP="00EC0214">
      <w:pPr>
        <w:spacing w:before="225" w:after="225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C44C06" w:rsidRDefault="00C44C06" w:rsidP="00EC0214">
      <w:pPr>
        <w:spacing w:before="225" w:after="225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C44C06" w:rsidRDefault="00C44C06" w:rsidP="00EC0214">
      <w:pPr>
        <w:spacing w:before="225" w:after="225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7F6FA2" w:rsidRDefault="00A35970" w:rsidP="00C44C06">
      <w:pPr>
        <w:spacing w:before="225" w:after="225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 w:rsidRPr="00A35970"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58752" behindDoc="0" locked="0" layoutInCell="1" allowOverlap="1" wp14:anchorId="28EB786F" wp14:editId="6C7812AA">
            <wp:simplePos x="0" y="0"/>
            <wp:positionH relativeFrom="column">
              <wp:posOffset>-194310</wp:posOffset>
            </wp:positionH>
            <wp:positionV relativeFrom="paragraph">
              <wp:posOffset>405130</wp:posOffset>
            </wp:positionV>
            <wp:extent cx="6152515" cy="3382968"/>
            <wp:effectExtent l="0" t="0" r="0" b="0"/>
            <wp:wrapNone/>
            <wp:docPr id="1" name="Рисунок 1" descr="C:\Users\MainUser\Desktop\проэкт\IMG_854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inUser\Desktop\проэкт\IMG_8544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38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Флешмоб</w:t>
      </w:r>
      <w:proofErr w:type="spellEnd"/>
      <w: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 «Мы дружим с физкультурой»</w:t>
      </w:r>
    </w:p>
    <w:p w:rsidR="007F6FA2" w:rsidRDefault="007F6FA2" w:rsidP="00EC0214">
      <w:pPr>
        <w:spacing w:before="225" w:after="225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A35970" w:rsidRDefault="00A35970" w:rsidP="00EC0214">
      <w:pPr>
        <w:spacing w:before="225" w:after="225"/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</w:pPr>
    </w:p>
    <w:p w:rsidR="007F6FA2" w:rsidRDefault="007F6FA2" w:rsidP="00EC0214">
      <w:pPr>
        <w:spacing w:before="225" w:after="225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7F6FA2" w:rsidRDefault="00502B2B" w:rsidP="00502B2B">
      <w:pPr>
        <w:spacing w:before="225" w:after="225"/>
        <w:ind w:left="-567" w:right="-567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val="ru-RU" w:eastAsia="ru-RU"/>
        </w:rPr>
        <w:lastRenderedPageBreak/>
        <w:drawing>
          <wp:inline distT="0" distB="0" distL="0" distR="0">
            <wp:extent cx="6515532" cy="8677275"/>
            <wp:effectExtent l="0" t="0" r="0" b="0"/>
            <wp:docPr id="6" name="Рисунок 6" descr="C:\Users\Никита\Desktop\к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икита\Desktop\ккк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008" cy="868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D68" w:rsidRPr="00EC0214" w:rsidRDefault="00E7292E" w:rsidP="00EC0214">
      <w:pPr>
        <w:spacing w:before="225" w:after="225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lastRenderedPageBreak/>
        <w:t>3 этап- «з</w:t>
      </w:r>
      <w:r w:rsidR="00CB5604" w:rsidRPr="00EC0214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аключительный» </w:t>
      </w:r>
    </w:p>
    <w:p w:rsidR="002C38D7" w:rsidRPr="00BB2A4B" w:rsidRDefault="002C38D7" w:rsidP="006F4F4E">
      <w:pPr>
        <w:shd w:val="clear" w:color="auto" w:fill="FFFFFF"/>
        <w:spacing w:after="150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C38D7">
        <w:rPr>
          <w:rFonts w:ascii="Times New Roman" w:hAnsi="Times New Roman" w:cs="Times New Roman"/>
          <w:sz w:val="28"/>
          <w:szCs w:val="28"/>
          <w:lang w:val="ru-RU"/>
        </w:rPr>
        <w:t xml:space="preserve">Для реализации заключительного этапа проекта мы использовали весь необходимый материал, подобранный в ходе проекта, </w:t>
      </w:r>
      <w:r w:rsidR="001E2853">
        <w:rPr>
          <w:rFonts w:ascii="Times New Roman" w:hAnsi="Times New Roman" w:cs="Times New Roman"/>
          <w:sz w:val="28"/>
          <w:szCs w:val="28"/>
          <w:lang w:val="ru-RU"/>
        </w:rPr>
        <w:t>а также с помощью родителей было изготовлено</w:t>
      </w:r>
      <w:r w:rsidR="006F4F4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1E2853">
        <w:rPr>
          <w:rFonts w:ascii="Times New Roman" w:hAnsi="Times New Roman" w:cs="Times New Roman"/>
          <w:sz w:val="28"/>
          <w:szCs w:val="28"/>
          <w:lang w:val="ru-RU"/>
        </w:rPr>
        <w:t>дидактическое</w:t>
      </w:r>
      <w:r w:rsidR="006F4F4E">
        <w:rPr>
          <w:rFonts w:ascii="Times New Roman" w:hAnsi="Times New Roman" w:cs="Times New Roman"/>
          <w:sz w:val="28"/>
          <w:szCs w:val="28"/>
          <w:lang w:val="ru-RU"/>
        </w:rPr>
        <w:t xml:space="preserve"> пособие «СПОРТИК</w:t>
      </w:r>
      <w:proofErr w:type="gramStart"/>
      <w:r w:rsidR="001E2853">
        <w:rPr>
          <w:rFonts w:ascii="Times New Roman" w:hAnsi="Times New Roman" w:cs="Times New Roman"/>
          <w:sz w:val="28"/>
          <w:szCs w:val="28"/>
          <w:lang w:val="ru-RU"/>
        </w:rPr>
        <w:t>».</w:t>
      </w:r>
      <w:r w:rsidRPr="002C38D7">
        <w:rPr>
          <w:rFonts w:ascii="Times New Roman" w:hAnsi="Times New Roman" w:cs="Times New Roman"/>
          <w:sz w:val="28"/>
          <w:szCs w:val="28"/>
          <w:lang w:val="ru-RU"/>
        </w:rPr>
        <w:br w:type="textWrapping" w:clear="all"/>
        <w:t>Оче</w:t>
      </w:r>
      <w:r w:rsidR="001E2853">
        <w:rPr>
          <w:rFonts w:ascii="Times New Roman" w:hAnsi="Times New Roman" w:cs="Times New Roman"/>
          <w:sz w:val="28"/>
          <w:szCs w:val="28"/>
          <w:lang w:val="ru-RU"/>
        </w:rPr>
        <w:t>нь</w:t>
      </w:r>
      <w:proofErr w:type="gramEnd"/>
      <w:r w:rsidR="001E2853">
        <w:rPr>
          <w:rFonts w:ascii="Times New Roman" w:hAnsi="Times New Roman" w:cs="Times New Roman"/>
          <w:sz w:val="28"/>
          <w:szCs w:val="28"/>
          <w:lang w:val="ru-RU"/>
        </w:rPr>
        <w:t xml:space="preserve"> занимательно и весело  прошел день открытых дверей «Здоровый дошкольник»</w:t>
      </w:r>
      <w:r w:rsidR="008A3856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6F4F4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BB2A4B" w:rsidRPr="00BB2A4B">
        <w:rPr>
          <w:rFonts w:ascii="Times New Roman" w:hAnsi="Times New Roman" w:cs="Times New Roman"/>
          <w:sz w:val="28"/>
          <w:szCs w:val="28"/>
          <w:lang w:val="ru-RU"/>
        </w:rPr>
        <w:t xml:space="preserve">Педагоги использовали </w:t>
      </w:r>
      <w:r w:rsidR="00BB2A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инновационные методики </w:t>
      </w:r>
      <w:proofErr w:type="spellStart"/>
      <w:r w:rsidR="00BB2A4B" w:rsidRPr="00BB2A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здоровьесбережения</w:t>
      </w:r>
      <w:proofErr w:type="spellEnd"/>
      <w:r w:rsidR="00BB2A4B" w:rsidRPr="00BB2A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</w:t>
      </w:r>
      <w:r w:rsidR="00BB2A4B" w:rsidRPr="00BB2A4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BB2A4B" w:rsidRPr="00BB2A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«Минутки шалости»,</w:t>
      </w:r>
      <w:r w:rsidR="006F4F4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BB2A4B" w:rsidRPr="00BB2A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«Минутки тишины»,</w:t>
      </w:r>
      <w:r w:rsidR="006F4F4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BB2A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«Гимнастику</w:t>
      </w:r>
      <w:r w:rsidR="00BB2A4B" w:rsidRPr="00BB2A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маленьких волшебников</w:t>
      </w:r>
      <w:r w:rsidR="00BB2A4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».</w:t>
      </w:r>
      <w:r w:rsidR="006F4F4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C38D7">
        <w:rPr>
          <w:rFonts w:ascii="Times New Roman" w:hAnsi="Times New Roman" w:cs="Times New Roman"/>
          <w:sz w:val="28"/>
          <w:szCs w:val="28"/>
          <w:lang w:val="ru-RU"/>
        </w:rPr>
        <w:t>Итоговым мероприятием была презентация проекта, которую дети и воспитатели    представили на родительском собрании.</w:t>
      </w:r>
    </w:p>
    <w:p w:rsidR="00120ED8" w:rsidRPr="00657979" w:rsidRDefault="00120ED8" w:rsidP="006F4F4E">
      <w:pP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tbl>
      <w:tblPr>
        <w:tblStyle w:val="ac"/>
        <w:tblW w:w="10031" w:type="dxa"/>
        <w:tblLayout w:type="fixed"/>
        <w:tblLook w:val="04A0" w:firstRow="1" w:lastRow="0" w:firstColumn="1" w:lastColumn="0" w:noHBand="0" w:noVBand="1"/>
      </w:tblPr>
      <w:tblGrid>
        <w:gridCol w:w="540"/>
        <w:gridCol w:w="7223"/>
        <w:gridCol w:w="2268"/>
      </w:tblGrid>
      <w:tr w:rsidR="0098778B" w:rsidRPr="0017514D" w:rsidTr="0098778B">
        <w:trPr>
          <w:trHeight w:val="324"/>
        </w:trPr>
        <w:tc>
          <w:tcPr>
            <w:tcW w:w="540" w:type="dxa"/>
            <w:tcBorders>
              <w:bottom w:val="single" w:sz="4" w:space="0" w:color="auto"/>
            </w:tcBorders>
          </w:tcPr>
          <w:p w:rsidR="0098778B" w:rsidRPr="00843C4D" w:rsidRDefault="0098778B" w:rsidP="00C931D5">
            <w:pPr>
              <w:jc w:val="center"/>
              <w:rPr>
                <w:rFonts w:cs="Times New Roman"/>
                <w:i/>
                <w:sz w:val="28"/>
              </w:rPr>
            </w:pPr>
            <w:r w:rsidRPr="00843C4D">
              <w:rPr>
                <w:rFonts w:cs="Times New Roman"/>
                <w:i/>
                <w:sz w:val="28"/>
              </w:rPr>
              <w:t>№ п/п</w:t>
            </w:r>
          </w:p>
        </w:tc>
        <w:tc>
          <w:tcPr>
            <w:tcW w:w="7223" w:type="dxa"/>
            <w:tcBorders>
              <w:bottom w:val="single" w:sz="4" w:space="0" w:color="auto"/>
              <w:right w:val="single" w:sz="4" w:space="0" w:color="auto"/>
            </w:tcBorders>
          </w:tcPr>
          <w:p w:rsidR="0098778B" w:rsidRPr="00843C4D" w:rsidRDefault="0098778B" w:rsidP="00C931D5">
            <w:pPr>
              <w:jc w:val="center"/>
              <w:rPr>
                <w:rFonts w:cs="Times New Roman"/>
                <w:i/>
                <w:sz w:val="28"/>
              </w:rPr>
            </w:pPr>
            <w:r w:rsidRPr="00843C4D">
              <w:rPr>
                <w:rFonts w:cs="Times New Roman"/>
                <w:i/>
                <w:sz w:val="28"/>
              </w:rPr>
              <w:t>Мероприятия или основные направлениедеятельности</w:t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auto"/>
            </w:tcBorders>
          </w:tcPr>
          <w:p w:rsidR="0098778B" w:rsidRPr="00843C4D" w:rsidRDefault="0098778B" w:rsidP="00C931D5">
            <w:pPr>
              <w:jc w:val="center"/>
              <w:rPr>
                <w:rFonts w:cs="Times New Roman"/>
                <w:i/>
                <w:sz w:val="28"/>
              </w:rPr>
            </w:pPr>
            <w:r w:rsidRPr="00843C4D">
              <w:rPr>
                <w:rFonts w:cs="Times New Roman"/>
                <w:i/>
                <w:sz w:val="28"/>
              </w:rPr>
              <w:t>Участники</w:t>
            </w:r>
          </w:p>
        </w:tc>
      </w:tr>
      <w:tr w:rsidR="0098778B" w:rsidRPr="0017514D" w:rsidTr="0098778B">
        <w:trPr>
          <w:trHeight w:val="456"/>
        </w:trPr>
        <w:tc>
          <w:tcPr>
            <w:tcW w:w="540" w:type="dxa"/>
            <w:tcBorders>
              <w:top w:val="single" w:sz="4" w:space="0" w:color="auto"/>
              <w:bottom w:val="single" w:sz="4" w:space="0" w:color="auto"/>
            </w:tcBorders>
          </w:tcPr>
          <w:p w:rsidR="0098778B" w:rsidRPr="0017514D" w:rsidRDefault="0098778B" w:rsidP="00CD07D1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1</w:t>
            </w:r>
          </w:p>
        </w:tc>
        <w:tc>
          <w:tcPr>
            <w:tcW w:w="72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778B" w:rsidRDefault="0098778B" w:rsidP="0098778B">
            <w:pPr>
              <w:pStyle w:val="c18"/>
              <w:shd w:val="clear" w:color="auto" w:fill="FFFFFF"/>
              <w:rPr>
                <w:sz w:val="28"/>
              </w:rPr>
            </w:pPr>
            <w:r w:rsidRPr="00657979">
              <w:rPr>
                <w:rStyle w:val="c32"/>
                <w:sz w:val="28"/>
                <w:szCs w:val="28"/>
              </w:rPr>
              <w:t xml:space="preserve">Выставка </w:t>
            </w:r>
            <w:r>
              <w:rPr>
                <w:rStyle w:val="c32"/>
                <w:sz w:val="28"/>
                <w:szCs w:val="28"/>
              </w:rPr>
              <w:t xml:space="preserve">детских </w:t>
            </w:r>
            <w:r w:rsidRPr="00657979">
              <w:rPr>
                <w:rStyle w:val="c32"/>
                <w:sz w:val="28"/>
                <w:szCs w:val="28"/>
              </w:rPr>
              <w:t>рисунков «Мы здоровью скажем «Да!».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98778B" w:rsidRDefault="006F4F4E" w:rsidP="00CD07D1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дети, воспитатель</w:t>
            </w:r>
          </w:p>
        </w:tc>
      </w:tr>
      <w:tr w:rsidR="0098778B" w:rsidRPr="0098778B" w:rsidTr="0098778B">
        <w:trPr>
          <w:trHeight w:val="468"/>
        </w:trPr>
        <w:tc>
          <w:tcPr>
            <w:tcW w:w="540" w:type="dxa"/>
            <w:tcBorders>
              <w:top w:val="single" w:sz="4" w:space="0" w:color="auto"/>
              <w:bottom w:val="single" w:sz="4" w:space="0" w:color="auto"/>
            </w:tcBorders>
          </w:tcPr>
          <w:p w:rsidR="0098778B" w:rsidRPr="0017514D" w:rsidRDefault="0098778B" w:rsidP="00CD07D1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2</w:t>
            </w:r>
          </w:p>
        </w:tc>
        <w:tc>
          <w:tcPr>
            <w:tcW w:w="72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778B" w:rsidRDefault="0098778B" w:rsidP="0098778B">
            <w:pPr>
              <w:spacing w:before="121" w:after="121" w:line="236" w:lineRule="atLeast"/>
              <w:rPr>
                <w:rFonts w:eastAsia="Times New Roman" w:cs="Times New Roman"/>
                <w:sz w:val="28"/>
                <w:lang w:eastAsia="ru-RU"/>
              </w:rPr>
            </w:pPr>
            <w:r>
              <w:rPr>
                <w:rFonts w:eastAsia="Times New Roman" w:cs="Times New Roman"/>
                <w:sz w:val="28"/>
                <w:lang w:eastAsia="ru-RU"/>
              </w:rPr>
              <w:t xml:space="preserve">Выставка семейных </w:t>
            </w:r>
            <w:r w:rsidRPr="00657979">
              <w:rPr>
                <w:rFonts w:eastAsia="Times New Roman" w:cs="Times New Roman"/>
                <w:sz w:val="28"/>
                <w:lang w:eastAsia="ru-RU"/>
              </w:rPr>
              <w:t xml:space="preserve"> газет «Мы </w:t>
            </w:r>
            <w:r w:rsidRPr="00657979">
              <w:rPr>
                <w:rFonts w:eastAsia="Times New Roman" w:cs="Times New Roman"/>
                <w:bCs/>
                <w:sz w:val="28"/>
                <w:bdr w:val="none" w:sz="0" w:space="0" w:color="auto" w:frame="1"/>
                <w:lang w:eastAsia="ru-RU"/>
              </w:rPr>
              <w:t>здоровьем дорожим</w:t>
            </w:r>
            <w:r w:rsidRPr="00657979">
              <w:rPr>
                <w:rFonts w:eastAsia="Times New Roman" w:cs="Times New Roman"/>
                <w:sz w:val="28"/>
                <w:lang w:eastAsia="ru-RU"/>
              </w:rPr>
              <w:t>, мы</w:t>
            </w:r>
            <w:r w:rsidRPr="00657979">
              <w:rPr>
                <w:rFonts w:eastAsia="Times New Roman" w:cs="Times New Roman"/>
                <w:bCs/>
                <w:sz w:val="28"/>
                <w:bdr w:val="none" w:sz="0" w:space="0" w:color="auto" w:frame="1"/>
                <w:lang w:eastAsia="ru-RU"/>
              </w:rPr>
              <w:t xml:space="preserve"> здоровье сохраним</w:t>
            </w:r>
            <w:r w:rsidRPr="00657979">
              <w:rPr>
                <w:rFonts w:eastAsia="Times New Roman" w:cs="Times New Roman"/>
                <w:sz w:val="28"/>
                <w:lang w:eastAsia="ru-RU"/>
              </w:rPr>
              <w:t>».</w:t>
            </w:r>
          </w:p>
          <w:p w:rsidR="0098778B" w:rsidRPr="00657979" w:rsidRDefault="0098778B" w:rsidP="00CD07D1">
            <w:pPr>
              <w:pStyle w:val="c17"/>
              <w:shd w:val="clear" w:color="auto" w:fill="FFFFFF"/>
              <w:ind w:firstLine="568"/>
              <w:rPr>
                <w:rStyle w:val="c32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804FA" w:rsidRDefault="00D804FA" w:rsidP="00D804FA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 xml:space="preserve">дети,  </w:t>
            </w:r>
          </w:p>
          <w:p w:rsidR="0098778B" w:rsidRDefault="00D804FA" w:rsidP="00D804FA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родители</w:t>
            </w:r>
          </w:p>
        </w:tc>
      </w:tr>
      <w:tr w:rsidR="0098778B" w:rsidRPr="000D6372" w:rsidTr="000D6372">
        <w:trPr>
          <w:trHeight w:val="420"/>
        </w:trPr>
        <w:tc>
          <w:tcPr>
            <w:tcW w:w="540" w:type="dxa"/>
            <w:tcBorders>
              <w:top w:val="single" w:sz="4" w:space="0" w:color="auto"/>
              <w:bottom w:val="single" w:sz="4" w:space="0" w:color="auto"/>
            </w:tcBorders>
          </w:tcPr>
          <w:p w:rsidR="0098778B" w:rsidRPr="0017514D" w:rsidRDefault="00912B19" w:rsidP="00CD07D1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3</w:t>
            </w:r>
          </w:p>
        </w:tc>
        <w:tc>
          <w:tcPr>
            <w:tcW w:w="72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372" w:rsidRDefault="000D6372" w:rsidP="00912B19">
            <w:pPr>
              <w:pStyle w:val="c17"/>
              <w:shd w:val="clear" w:color="auto" w:fill="FFFFFF"/>
              <w:spacing w:before="0" w:beforeAutospacing="0" w:after="0" w:afterAutospacing="0"/>
              <w:rPr>
                <w:rStyle w:val="c33"/>
                <w:bCs/>
                <w:sz w:val="28"/>
                <w:szCs w:val="28"/>
              </w:rPr>
            </w:pPr>
            <w:r>
              <w:rPr>
                <w:rStyle w:val="c33"/>
                <w:bCs/>
                <w:sz w:val="28"/>
                <w:szCs w:val="28"/>
              </w:rPr>
              <w:t>День открытых дверей «Здоровый дошкольник»</w:t>
            </w:r>
            <w:r w:rsidR="002F22E0">
              <w:rPr>
                <w:rStyle w:val="c33"/>
                <w:bCs/>
                <w:sz w:val="28"/>
                <w:szCs w:val="28"/>
              </w:rPr>
              <w:t>.</w:t>
            </w:r>
          </w:p>
          <w:p w:rsidR="0098778B" w:rsidRPr="00657979" w:rsidRDefault="0098778B" w:rsidP="00912B19">
            <w:pPr>
              <w:pStyle w:val="c17"/>
              <w:shd w:val="clear" w:color="auto" w:fill="FFFFFF"/>
              <w:spacing w:before="0" w:beforeAutospacing="0" w:after="0" w:afterAutospacing="0"/>
              <w:ind w:firstLine="568"/>
              <w:rPr>
                <w:rStyle w:val="c32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804FA" w:rsidRDefault="006F4F4E" w:rsidP="00D804FA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дети, воспитатель</w:t>
            </w:r>
            <w:r w:rsidR="00D804FA">
              <w:rPr>
                <w:rFonts w:cs="Times New Roman"/>
                <w:sz w:val="28"/>
              </w:rPr>
              <w:t>,</w:t>
            </w:r>
          </w:p>
          <w:p w:rsidR="0098778B" w:rsidRDefault="00D804FA" w:rsidP="00D804FA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родители</w:t>
            </w:r>
          </w:p>
        </w:tc>
      </w:tr>
      <w:tr w:rsidR="000D6372" w:rsidRPr="0017514D" w:rsidTr="002F22E0">
        <w:trPr>
          <w:trHeight w:val="990"/>
        </w:trPr>
        <w:tc>
          <w:tcPr>
            <w:tcW w:w="540" w:type="dxa"/>
            <w:tcBorders>
              <w:top w:val="single" w:sz="4" w:space="0" w:color="auto"/>
            </w:tcBorders>
          </w:tcPr>
          <w:p w:rsidR="000D6372" w:rsidRDefault="000D6372" w:rsidP="00CD07D1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4</w:t>
            </w:r>
          </w:p>
        </w:tc>
        <w:tc>
          <w:tcPr>
            <w:tcW w:w="7223" w:type="dxa"/>
            <w:tcBorders>
              <w:top w:val="single" w:sz="4" w:space="0" w:color="auto"/>
              <w:right w:val="single" w:sz="4" w:space="0" w:color="auto"/>
            </w:tcBorders>
          </w:tcPr>
          <w:p w:rsidR="000D6372" w:rsidRPr="00657979" w:rsidRDefault="000D6372" w:rsidP="00912B19">
            <w:pPr>
              <w:pStyle w:val="c17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rStyle w:val="c33"/>
                <w:bCs/>
                <w:sz w:val="28"/>
                <w:szCs w:val="28"/>
              </w:rPr>
              <w:t>Продукт</w:t>
            </w:r>
            <w:r w:rsidRPr="00657979">
              <w:rPr>
                <w:rStyle w:val="c33"/>
                <w:bCs/>
                <w:sz w:val="28"/>
                <w:szCs w:val="28"/>
              </w:rPr>
              <w:t>проекта</w:t>
            </w:r>
            <w:r>
              <w:rPr>
                <w:rStyle w:val="c33"/>
                <w:bCs/>
                <w:sz w:val="28"/>
                <w:szCs w:val="28"/>
              </w:rPr>
              <w:t>:</w:t>
            </w:r>
            <w:r>
              <w:rPr>
                <w:rStyle w:val="c32"/>
                <w:sz w:val="28"/>
                <w:szCs w:val="28"/>
              </w:rPr>
              <w:t xml:space="preserve"> дидактическое пособие «</w:t>
            </w:r>
            <w:r w:rsidR="006F4F4E">
              <w:rPr>
                <w:rStyle w:val="c32"/>
                <w:sz w:val="28"/>
                <w:szCs w:val="28"/>
              </w:rPr>
              <w:t>СПОРТИК</w:t>
            </w:r>
            <w:r w:rsidR="002F22E0">
              <w:rPr>
                <w:rStyle w:val="c32"/>
                <w:sz w:val="28"/>
                <w:szCs w:val="28"/>
              </w:rPr>
              <w:t>».</w:t>
            </w:r>
          </w:p>
          <w:p w:rsidR="000D6372" w:rsidRDefault="000D6372" w:rsidP="00912B19">
            <w:pPr>
              <w:pStyle w:val="c17"/>
              <w:shd w:val="clear" w:color="auto" w:fill="FFFFFF"/>
              <w:ind w:firstLine="568"/>
              <w:rPr>
                <w:rStyle w:val="c33"/>
                <w:bCs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</w:tcPr>
          <w:p w:rsidR="00D804FA" w:rsidRDefault="006F4F4E" w:rsidP="00D804FA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дети, воспитатель</w:t>
            </w:r>
            <w:r w:rsidR="00D804FA">
              <w:rPr>
                <w:rFonts w:cs="Times New Roman"/>
                <w:sz w:val="28"/>
              </w:rPr>
              <w:t>,</w:t>
            </w:r>
          </w:p>
          <w:p w:rsidR="000D6372" w:rsidRDefault="00D804FA" w:rsidP="00D804FA">
            <w:pPr>
              <w:rPr>
                <w:rFonts w:cs="Times New Roman"/>
                <w:sz w:val="28"/>
              </w:rPr>
            </w:pPr>
            <w:r>
              <w:rPr>
                <w:rFonts w:cs="Times New Roman"/>
                <w:sz w:val="28"/>
              </w:rPr>
              <w:t>родители</w:t>
            </w:r>
          </w:p>
        </w:tc>
      </w:tr>
    </w:tbl>
    <w:p w:rsidR="00120ED8" w:rsidRPr="00657979" w:rsidRDefault="00120ED8" w:rsidP="006A7D68">
      <w:pP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EB2301" w:rsidRDefault="00EB2301" w:rsidP="007857C6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</w:pPr>
    </w:p>
    <w:p w:rsidR="00EB2301" w:rsidRDefault="00EB2301" w:rsidP="007857C6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</w:pPr>
    </w:p>
    <w:p w:rsidR="00EB2301" w:rsidRDefault="00EB2301" w:rsidP="007857C6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</w:pPr>
    </w:p>
    <w:p w:rsidR="00EB2301" w:rsidRDefault="00EB2301" w:rsidP="007857C6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</w:pPr>
    </w:p>
    <w:p w:rsidR="00EB2301" w:rsidRDefault="00EB2301" w:rsidP="007857C6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</w:pPr>
    </w:p>
    <w:p w:rsidR="00EB2301" w:rsidRDefault="00EB2301" w:rsidP="007857C6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</w:pPr>
    </w:p>
    <w:p w:rsidR="00EB2301" w:rsidRDefault="00EB2301" w:rsidP="007857C6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</w:pPr>
    </w:p>
    <w:p w:rsidR="00EB2301" w:rsidRDefault="00EB2301" w:rsidP="007857C6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</w:pPr>
    </w:p>
    <w:p w:rsidR="00EB2301" w:rsidRDefault="00EB2301" w:rsidP="007857C6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</w:pPr>
    </w:p>
    <w:p w:rsidR="00EB2301" w:rsidRDefault="00EB2301" w:rsidP="007857C6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</w:pPr>
    </w:p>
    <w:p w:rsidR="00EB2301" w:rsidRDefault="00EB2301" w:rsidP="007857C6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</w:pPr>
    </w:p>
    <w:p w:rsidR="00EB2301" w:rsidRDefault="00EB2301" w:rsidP="007857C6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</w:pPr>
    </w:p>
    <w:p w:rsidR="00EB2301" w:rsidRDefault="00EB2301" w:rsidP="007857C6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</w:pPr>
    </w:p>
    <w:p w:rsidR="00EB2301" w:rsidRDefault="009D05CC" w:rsidP="009D05CC">
      <w:pPr>
        <w:ind w:left="-567" w:right="-567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ru-RU" w:eastAsia="ru-RU"/>
        </w:rPr>
        <w:lastRenderedPageBreak/>
        <w:drawing>
          <wp:inline distT="0" distB="0" distL="0" distR="0">
            <wp:extent cx="6465468" cy="8610600"/>
            <wp:effectExtent l="0" t="0" r="0" b="0"/>
            <wp:docPr id="7" name="Рисунок 7" descr="C:\Users\Никита\Desktop\кк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икита\Desktop\ккк2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468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7C6" w:rsidRPr="005E1DEF" w:rsidRDefault="007857C6" w:rsidP="00BF56E9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</w:pPr>
      <w:r w:rsidRPr="005E1DEF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  <w:lastRenderedPageBreak/>
        <w:t>Итоги</w:t>
      </w:r>
      <w:r w:rsidR="00982E14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  <w:t xml:space="preserve"> </w:t>
      </w:r>
      <w:r w:rsidRPr="005E1DEF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  <w:t>реализации</w:t>
      </w:r>
      <w:r w:rsidR="00982E14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  <w:t xml:space="preserve"> </w:t>
      </w:r>
      <w:r w:rsidRPr="005E1DEF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  <w:t>проекта</w:t>
      </w:r>
    </w:p>
    <w:p w:rsidR="00BA0DE4" w:rsidRPr="00D27340" w:rsidRDefault="00BA0DE4" w:rsidP="00D27340">
      <w:pPr>
        <w:pStyle w:val="c4"/>
        <w:shd w:val="clear" w:color="auto" w:fill="FFFFFF"/>
        <w:spacing w:before="0" w:beforeAutospacing="0" w:after="0" w:afterAutospacing="0"/>
        <w:ind w:firstLine="568"/>
        <w:jc w:val="both"/>
        <w:rPr>
          <w:bCs/>
          <w:sz w:val="28"/>
          <w:szCs w:val="28"/>
        </w:rPr>
      </w:pPr>
    </w:p>
    <w:p w:rsidR="005275ED" w:rsidRPr="00BA6B16" w:rsidRDefault="00B37FC2" w:rsidP="00BA6B16">
      <w:pPr>
        <w:shd w:val="clear" w:color="auto" w:fill="FFFFFF"/>
        <w:spacing w:before="121" w:after="121"/>
        <w:jc w:val="both"/>
        <w:rPr>
          <w:rFonts w:ascii="Times New Roman" w:eastAsia="Times New Roman" w:hAnsi="Times New Roman" w:cs="Times New Roman"/>
          <w:b/>
          <w:bCs/>
          <w:sz w:val="28"/>
          <w:szCs w:val="16"/>
          <w:lang w:val="ru-RU" w:eastAsia="ru-RU"/>
        </w:rPr>
      </w:pPr>
      <w:r w:rsidRPr="00B37FC2">
        <w:rPr>
          <w:rFonts w:ascii="Times New Roman" w:hAnsi="Times New Roman" w:cs="Times New Roman"/>
          <w:sz w:val="28"/>
          <w:szCs w:val="28"/>
          <w:lang w:val="ru-RU"/>
        </w:rPr>
        <w:t xml:space="preserve">В ходе реализации проекта мы пришли к выводу, что подобные занятия, игры, </w:t>
      </w:r>
      <w:r w:rsidR="004E3C18">
        <w:rPr>
          <w:rFonts w:ascii="Times New Roman" w:hAnsi="Times New Roman" w:cs="Times New Roman"/>
          <w:sz w:val="28"/>
          <w:szCs w:val="28"/>
          <w:lang w:val="ru-RU"/>
        </w:rPr>
        <w:t>выставки продуктивной деятельности</w:t>
      </w:r>
      <w:r w:rsidRPr="00B37FC2">
        <w:rPr>
          <w:rFonts w:ascii="Times New Roman" w:hAnsi="Times New Roman" w:cs="Times New Roman"/>
          <w:sz w:val="28"/>
          <w:szCs w:val="28"/>
          <w:lang w:val="ru-RU"/>
        </w:rPr>
        <w:t>, используемые в проекте, объединяют детей общими впечатлениями, переживаниями, эмоциями, способствуют формированию коллективных взаимоотношений</w:t>
      </w:r>
      <w:r w:rsidR="004E3C18">
        <w:rPr>
          <w:rFonts w:ascii="Times New Roman" w:hAnsi="Times New Roman" w:cs="Times New Roman"/>
          <w:sz w:val="28"/>
          <w:szCs w:val="28"/>
          <w:lang w:val="ru-RU"/>
        </w:rPr>
        <w:t xml:space="preserve">, что является </w:t>
      </w:r>
      <w:r w:rsidR="006A0FD0">
        <w:rPr>
          <w:rFonts w:ascii="Times New Roman" w:hAnsi="Times New Roman" w:cs="Times New Roman"/>
          <w:sz w:val="28"/>
          <w:szCs w:val="28"/>
          <w:lang w:val="ru-RU"/>
        </w:rPr>
        <w:t xml:space="preserve">первоочередным в закладывании </w:t>
      </w:r>
      <w:r w:rsidR="006A0FD0">
        <w:rPr>
          <w:rFonts w:ascii="Times New Roman" w:hAnsi="Times New Roman" w:cs="Times New Roman"/>
          <w:sz w:val="28"/>
          <w:szCs w:val="24"/>
          <w:lang w:val="ru-RU"/>
        </w:rPr>
        <w:t>основ здорового образа жизни</w:t>
      </w:r>
      <w:r w:rsidR="00BA6B16">
        <w:rPr>
          <w:rFonts w:ascii="Times New Roman" w:hAnsi="Times New Roman" w:cs="Times New Roman"/>
          <w:sz w:val="28"/>
          <w:szCs w:val="24"/>
          <w:lang w:val="ru-RU"/>
        </w:rPr>
        <w:t>.</w:t>
      </w:r>
      <w:r w:rsidR="006F4F4E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="00BA6B16" w:rsidRPr="00BA6B16">
        <w:rPr>
          <w:rFonts w:ascii="Times New Roman" w:eastAsia="Times New Roman" w:hAnsi="Times New Roman" w:cs="Times New Roman"/>
          <w:bCs/>
          <w:sz w:val="28"/>
          <w:szCs w:val="16"/>
          <w:lang w:val="ru-RU" w:eastAsia="ru-RU"/>
        </w:rPr>
        <w:t>Была</w:t>
      </w:r>
      <w:r w:rsidR="006F4F4E">
        <w:rPr>
          <w:rFonts w:ascii="Times New Roman" w:eastAsia="Times New Roman" w:hAnsi="Times New Roman" w:cs="Times New Roman"/>
          <w:bCs/>
          <w:sz w:val="28"/>
          <w:szCs w:val="16"/>
          <w:lang w:val="ru-RU" w:eastAsia="ru-RU"/>
        </w:rPr>
        <w:t xml:space="preserve"> </w:t>
      </w:r>
      <w:r w:rsidR="00BA6B16" w:rsidRPr="00BA6B16">
        <w:rPr>
          <w:rFonts w:ascii="Times New Roman" w:eastAsia="Times New Roman" w:hAnsi="Times New Roman" w:cs="Times New Roman"/>
          <w:bCs/>
          <w:sz w:val="28"/>
          <w:szCs w:val="16"/>
          <w:lang w:val="ru-RU" w:eastAsia="ru-RU"/>
        </w:rPr>
        <w:t>с</w:t>
      </w:r>
      <w:r w:rsidR="00BA6B1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оздана мотивация</w:t>
      </w:r>
      <w:r w:rsidR="005275ED" w:rsidRPr="005275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 сохранению и зарождени</w:t>
      </w:r>
      <w:r w:rsidR="001E65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ю семейных спортивных традиций, </w:t>
      </w:r>
      <w:r w:rsidR="005275ED" w:rsidRPr="005275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свободного общения взрослых с детьми посредством совместных физкультурных мероприятий</w:t>
      </w:r>
      <w:r w:rsidR="001E65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выставок</w:t>
      </w:r>
      <w:r w:rsidR="00EA05B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изготовлением нестандартного оборудования в </w:t>
      </w:r>
      <w:r w:rsidR="004C698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центр физкультуры и </w:t>
      </w:r>
      <w:r w:rsidR="00EA05B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дидактического пособия</w:t>
      </w:r>
      <w:r w:rsidR="005275ED" w:rsidRPr="005275E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BB2EAA" w:rsidRPr="004C6985" w:rsidRDefault="00BB2EAA" w:rsidP="004C6985">
      <w:pPr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 w:rsidRPr="004C6985">
        <w:rPr>
          <w:rFonts w:ascii="Times New Roman" w:eastAsia="Times New Roman" w:hAnsi="Times New Roman" w:cs="Times New Roman"/>
          <w:bCs/>
          <w:sz w:val="28"/>
          <w:lang w:val="ru-RU" w:eastAsia="ru-RU"/>
        </w:rPr>
        <w:t>Наша работа не ставит целью достижение высоких результатов за короткий отрезок времени. Главное в ней – помочь детям проявить их собственные потенциальные возможности, чтобы, взрослея, были готовы вести здоровый образ жизни, ценили свое здоровье и здоровье окружающих.</w:t>
      </w:r>
    </w:p>
    <w:p w:rsidR="0048430D" w:rsidRPr="00657979" w:rsidRDefault="0048430D" w:rsidP="00F46510">
      <w:pPr>
        <w:pStyle w:val="c17"/>
        <w:shd w:val="clear" w:color="auto" w:fill="FFFFFF"/>
        <w:spacing w:before="0" w:beforeAutospacing="0" w:after="0" w:afterAutospacing="0"/>
        <w:ind w:firstLine="568"/>
        <w:rPr>
          <w:rStyle w:val="c32"/>
          <w:sz w:val="28"/>
          <w:szCs w:val="28"/>
        </w:rPr>
      </w:pPr>
      <w:r w:rsidRPr="00657979">
        <w:rPr>
          <w:rStyle w:val="c32"/>
          <w:sz w:val="28"/>
          <w:szCs w:val="28"/>
        </w:rPr>
        <w:t>   </w:t>
      </w:r>
    </w:p>
    <w:p w:rsidR="0048430D" w:rsidRDefault="0048430D" w:rsidP="0048430D">
      <w:pPr>
        <w:pStyle w:val="c18"/>
        <w:shd w:val="clear" w:color="auto" w:fill="FFFFFF"/>
        <w:spacing w:before="0" w:beforeAutospacing="0" w:after="0" w:afterAutospacing="0"/>
        <w:ind w:left="708"/>
        <w:rPr>
          <w:sz w:val="28"/>
          <w:szCs w:val="28"/>
        </w:rPr>
      </w:pPr>
    </w:p>
    <w:p w:rsidR="00F46510" w:rsidRDefault="004919FF" w:rsidP="0048430D">
      <w:pPr>
        <w:pStyle w:val="c18"/>
        <w:shd w:val="clear" w:color="auto" w:fill="FFFFFF"/>
        <w:spacing w:before="0" w:beforeAutospacing="0" w:after="0" w:afterAutospacing="0"/>
        <w:ind w:left="708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302895</wp:posOffset>
            </wp:positionH>
            <wp:positionV relativeFrom="paragraph">
              <wp:posOffset>69850</wp:posOffset>
            </wp:positionV>
            <wp:extent cx="5121910" cy="3992880"/>
            <wp:effectExtent l="38100" t="57150" r="116840" b="102870"/>
            <wp:wrapTight wrapText="bothSides">
              <wp:wrapPolygon edited="0">
                <wp:start x="-161" y="-309"/>
                <wp:lineTo x="-161" y="22156"/>
                <wp:lineTo x="21932" y="22156"/>
                <wp:lineTo x="22012" y="22156"/>
                <wp:lineTo x="22093" y="21538"/>
                <wp:lineTo x="22093" y="-103"/>
                <wp:lineTo x="21932" y="-309"/>
                <wp:lineTo x="-161" y="-309"/>
              </wp:wrapPolygon>
            </wp:wrapTight>
            <wp:docPr id="8" name="Рисунок 1" descr="E:\Фото проект ФИЗ\DSCF6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проект ФИЗ\DSCF607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910" cy="3992880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46510" w:rsidRDefault="00F46510" w:rsidP="0048430D">
      <w:pPr>
        <w:pStyle w:val="c18"/>
        <w:shd w:val="clear" w:color="auto" w:fill="FFFFFF"/>
        <w:spacing w:before="0" w:beforeAutospacing="0" w:after="0" w:afterAutospacing="0"/>
        <w:ind w:left="708"/>
        <w:rPr>
          <w:sz w:val="28"/>
          <w:szCs w:val="28"/>
        </w:rPr>
      </w:pPr>
    </w:p>
    <w:p w:rsidR="00F46510" w:rsidRDefault="00F46510" w:rsidP="0048430D">
      <w:pPr>
        <w:pStyle w:val="c18"/>
        <w:shd w:val="clear" w:color="auto" w:fill="FFFFFF"/>
        <w:spacing w:before="0" w:beforeAutospacing="0" w:after="0" w:afterAutospacing="0"/>
        <w:ind w:left="708"/>
        <w:rPr>
          <w:sz w:val="28"/>
          <w:szCs w:val="28"/>
        </w:rPr>
      </w:pPr>
    </w:p>
    <w:p w:rsidR="00F46510" w:rsidRDefault="00F46510" w:rsidP="0048430D">
      <w:pPr>
        <w:pStyle w:val="c18"/>
        <w:shd w:val="clear" w:color="auto" w:fill="FFFFFF"/>
        <w:spacing w:before="0" w:beforeAutospacing="0" w:after="0" w:afterAutospacing="0"/>
        <w:ind w:left="708"/>
        <w:rPr>
          <w:sz w:val="28"/>
          <w:szCs w:val="28"/>
        </w:rPr>
      </w:pPr>
    </w:p>
    <w:p w:rsidR="00F46510" w:rsidRDefault="00F46510" w:rsidP="0048430D">
      <w:pPr>
        <w:pStyle w:val="c18"/>
        <w:shd w:val="clear" w:color="auto" w:fill="FFFFFF"/>
        <w:spacing w:before="0" w:beforeAutospacing="0" w:after="0" w:afterAutospacing="0"/>
        <w:ind w:left="708"/>
        <w:rPr>
          <w:sz w:val="28"/>
          <w:szCs w:val="28"/>
        </w:rPr>
      </w:pPr>
    </w:p>
    <w:p w:rsidR="00F46510" w:rsidRPr="00657979" w:rsidRDefault="00F46510" w:rsidP="0048430D">
      <w:pPr>
        <w:pStyle w:val="c18"/>
        <w:shd w:val="clear" w:color="auto" w:fill="FFFFFF"/>
        <w:spacing w:before="0" w:beforeAutospacing="0" w:after="0" w:afterAutospacing="0"/>
        <w:ind w:left="708"/>
        <w:rPr>
          <w:sz w:val="28"/>
          <w:szCs w:val="28"/>
        </w:rPr>
      </w:pPr>
    </w:p>
    <w:p w:rsidR="00EB2301" w:rsidRDefault="0048430D" w:rsidP="003F68AA">
      <w:pPr>
        <w:shd w:val="clear" w:color="auto" w:fill="FFFFFF" w:themeFill="background1"/>
        <w:spacing w:before="90" w:after="90"/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</w:rPr>
      </w:pPr>
      <w:r w:rsidRPr="00657979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</w:rPr>
        <w:t> </w:t>
      </w:r>
    </w:p>
    <w:p w:rsidR="00EB2301" w:rsidRDefault="00EB2301" w:rsidP="003F68AA">
      <w:pPr>
        <w:shd w:val="clear" w:color="auto" w:fill="FFFFFF" w:themeFill="background1"/>
        <w:spacing w:before="90" w:after="90"/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</w:rPr>
      </w:pPr>
    </w:p>
    <w:p w:rsidR="00EB2301" w:rsidRDefault="00EB2301" w:rsidP="003F68AA">
      <w:pPr>
        <w:shd w:val="clear" w:color="auto" w:fill="FFFFFF" w:themeFill="background1"/>
        <w:spacing w:before="90" w:after="90"/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</w:rPr>
      </w:pPr>
    </w:p>
    <w:p w:rsidR="00EB2301" w:rsidRDefault="00EB2301" w:rsidP="003F68AA">
      <w:pPr>
        <w:shd w:val="clear" w:color="auto" w:fill="FFFFFF" w:themeFill="background1"/>
        <w:spacing w:before="90" w:after="90"/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</w:rPr>
      </w:pPr>
    </w:p>
    <w:p w:rsidR="00EB2301" w:rsidRDefault="00EB2301" w:rsidP="003F68AA">
      <w:pPr>
        <w:shd w:val="clear" w:color="auto" w:fill="FFFFFF" w:themeFill="background1"/>
        <w:spacing w:before="90" w:after="90"/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</w:rPr>
      </w:pPr>
    </w:p>
    <w:p w:rsidR="00EB2301" w:rsidRDefault="00EB2301" w:rsidP="003F68AA">
      <w:pPr>
        <w:shd w:val="clear" w:color="auto" w:fill="FFFFFF" w:themeFill="background1"/>
        <w:spacing w:before="90" w:after="90"/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</w:rPr>
      </w:pPr>
    </w:p>
    <w:p w:rsidR="00EB2301" w:rsidRDefault="00EB2301" w:rsidP="003F68AA">
      <w:pPr>
        <w:shd w:val="clear" w:color="auto" w:fill="FFFFFF" w:themeFill="background1"/>
        <w:spacing w:before="90" w:after="90"/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</w:rPr>
      </w:pPr>
    </w:p>
    <w:p w:rsidR="00EB2301" w:rsidRDefault="00EB2301" w:rsidP="003F68AA">
      <w:pPr>
        <w:shd w:val="clear" w:color="auto" w:fill="FFFFFF" w:themeFill="background1"/>
        <w:spacing w:before="90" w:after="90"/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</w:rPr>
      </w:pPr>
    </w:p>
    <w:p w:rsidR="00EB2301" w:rsidRDefault="00EB2301" w:rsidP="003F68AA">
      <w:pPr>
        <w:shd w:val="clear" w:color="auto" w:fill="FFFFFF" w:themeFill="background1"/>
        <w:spacing w:before="90" w:after="90"/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</w:rPr>
      </w:pPr>
    </w:p>
    <w:p w:rsidR="00EB2301" w:rsidRDefault="00EB2301" w:rsidP="003F68AA">
      <w:pPr>
        <w:shd w:val="clear" w:color="auto" w:fill="FFFFFF" w:themeFill="background1"/>
        <w:spacing w:before="90" w:after="90"/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</w:rPr>
      </w:pPr>
    </w:p>
    <w:p w:rsidR="00EB2301" w:rsidRDefault="00EB2301" w:rsidP="003F68AA">
      <w:pPr>
        <w:shd w:val="clear" w:color="auto" w:fill="FFFFFF" w:themeFill="background1"/>
        <w:spacing w:before="90" w:after="90"/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</w:rPr>
      </w:pPr>
    </w:p>
    <w:p w:rsidR="00EB2301" w:rsidRDefault="00EB2301" w:rsidP="003F68AA">
      <w:pPr>
        <w:shd w:val="clear" w:color="auto" w:fill="FFFFFF" w:themeFill="background1"/>
        <w:spacing w:before="90" w:after="90"/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</w:rPr>
      </w:pPr>
    </w:p>
    <w:p w:rsidR="00EB2301" w:rsidRDefault="00EB2301" w:rsidP="003F68AA">
      <w:pPr>
        <w:shd w:val="clear" w:color="auto" w:fill="FFFFFF" w:themeFill="background1"/>
        <w:spacing w:before="90" w:after="90"/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</w:rPr>
      </w:pPr>
    </w:p>
    <w:p w:rsidR="00EB2301" w:rsidRDefault="00EB2301" w:rsidP="003F68AA">
      <w:pPr>
        <w:shd w:val="clear" w:color="auto" w:fill="FFFFFF" w:themeFill="background1"/>
        <w:spacing w:before="90" w:after="90"/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</w:rPr>
      </w:pPr>
    </w:p>
    <w:p w:rsidR="0048430D" w:rsidRPr="00C253D1" w:rsidRDefault="0048430D" w:rsidP="003F68AA">
      <w:pPr>
        <w:shd w:val="clear" w:color="auto" w:fill="FFFFFF" w:themeFill="background1"/>
        <w:spacing w:before="90" w:after="90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 w:rsidRPr="00C253D1">
        <w:rPr>
          <w:rFonts w:ascii="Times New Roman" w:eastAsia="Times New Roman" w:hAnsi="Times New Roman" w:cs="Times New Roman"/>
          <w:bCs/>
          <w:kern w:val="0"/>
          <w:sz w:val="28"/>
          <w:szCs w:val="28"/>
          <w:lang w:val="ru-RU" w:eastAsia="ru-RU"/>
        </w:rPr>
        <w:lastRenderedPageBreak/>
        <w:t xml:space="preserve">Список </w:t>
      </w:r>
      <w:r w:rsidR="004C6985" w:rsidRPr="00C253D1">
        <w:rPr>
          <w:rFonts w:ascii="Times New Roman" w:eastAsia="Times New Roman" w:hAnsi="Times New Roman" w:cs="Times New Roman"/>
          <w:bCs/>
          <w:kern w:val="0"/>
          <w:sz w:val="28"/>
          <w:szCs w:val="28"/>
          <w:lang w:val="ru-RU" w:eastAsia="ru-RU"/>
        </w:rPr>
        <w:t xml:space="preserve">используемой </w:t>
      </w:r>
      <w:r w:rsidRPr="00C253D1">
        <w:rPr>
          <w:rFonts w:ascii="Times New Roman" w:eastAsia="Times New Roman" w:hAnsi="Times New Roman" w:cs="Times New Roman"/>
          <w:bCs/>
          <w:kern w:val="0"/>
          <w:sz w:val="28"/>
          <w:szCs w:val="28"/>
          <w:lang w:val="ru-RU" w:eastAsia="ru-RU"/>
        </w:rPr>
        <w:t>литературы:</w:t>
      </w:r>
    </w:p>
    <w:p w:rsidR="0048430D" w:rsidRPr="00C253D1" w:rsidRDefault="0048430D" w:rsidP="003F68AA">
      <w:pPr>
        <w:shd w:val="clear" w:color="auto" w:fill="FFFFFF" w:themeFill="background1"/>
        <w:spacing w:before="90" w:after="90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1. </w:t>
      </w:r>
      <w:proofErr w:type="spellStart"/>
      <w:r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Рунова</w:t>
      </w:r>
      <w:proofErr w:type="spellEnd"/>
      <w:r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 М.А. Двигательная активность ребёнка в детском саду. – М.: Издательский центр «Академия», 2000. 12 с</w:t>
      </w:r>
    </w:p>
    <w:p w:rsidR="0048430D" w:rsidRPr="00C253D1" w:rsidRDefault="00120ED8" w:rsidP="003F68AA">
      <w:pPr>
        <w:shd w:val="clear" w:color="auto" w:fill="FFFFFF" w:themeFill="background1"/>
        <w:spacing w:before="90" w:after="90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2</w:t>
      </w:r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. </w:t>
      </w:r>
      <w:proofErr w:type="spellStart"/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Шебеко</w:t>
      </w:r>
      <w:proofErr w:type="spellEnd"/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 В.Н., </w:t>
      </w:r>
      <w:proofErr w:type="spellStart"/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Овсянкин</w:t>
      </w:r>
      <w:proofErr w:type="spellEnd"/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 В.А., Карманова Л.В. </w:t>
      </w:r>
      <w:proofErr w:type="spellStart"/>
      <w:proofErr w:type="gramStart"/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Физкульт</w:t>
      </w:r>
      <w:proofErr w:type="spellEnd"/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- ура</w:t>
      </w:r>
      <w:proofErr w:type="gramEnd"/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! – Мн.: «Просвещение», 1997. 125 с</w:t>
      </w:r>
    </w:p>
    <w:p w:rsidR="0048430D" w:rsidRPr="00C253D1" w:rsidRDefault="00120ED8" w:rsidP="003F68AA">
      <w:pPr>
        <w:shd w:val="clear" w:color="auto" w:fill="FFFFFF" w:themeFill="background1"/>
        <w:spacing w:before="90" w:after="90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3</w:t>
      </w:r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. </w:t>
      </w:r>
      <w:proofErr w:type="spellStart"/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Кильпио</w:t>
      </w:r>
      <w:proofErr w:type="spellEnd"/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 Н.Н. 80 игр для детского сада. М.: 1973. 196с</w:t>
      </w:r>
    </w:p>
    <w:p w:rsidR="0048430D" w:rsidRPr="00C253D1" w:rsidRDefault="00120ED8" w:rsidP="003F68AA">
      <w:pPr>
        <w:shd w:val="clear" w:color="auto" w:fill="FFFFFF" w:themeFill="background1"/>
        <w:spacing w:before="90" w:after="90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4</w:t>
      </w:r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. Осокина Т.И., Тимофеева Е.А. Организация и проведение физкультурных праздников в детском дошкольном учреждении. – М.: Издательский центр «Академия», 1987. 197 с</w:t>
      </w:r>
    </w:p>
    <w:p w:rsidR="0048430D" w:rsidRPr="00C253D1" w:rsidRDefault="00120ED8" w:rsidP="003F68AA">
      <w:pPr>
        <w:shd w:val="clear" w:color="auto" w:fill="FFFFFF" w:themeFill="background1"/>
        <w:spacing w:before="90" w:after="90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5</w:t>
      </w:r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. Мащенко М. В., Шишкина В.А. Какая физкультура нужна дошкольнику? – Мн.: НМ Центр, 1998. 136 с</w:t>
      </w:r>
    </w:p>
    <w:p w:rsidR="0048430D" w:rsidRPr="00C253D1" w:rsidRDefault="00120ED8" w:rsidP="003F68AA">
      <w:pPr>
        <w:shd w:val="clear" w:color="auto" w:fill="FFFFFF" w:themeFill="background1"/>
        <w:spacing w:after="150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6</w:t>
      </w:r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. </w:t>
      </w:r>
      <w:proofErr w:type="spellStart"/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Алябьева</w:t>
      </w:r>
      <w:proofErr w:type="spellEnd"/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, Е.А. Игры для детей 4-7 лет; развитие речи и воображения/ Е.А. </w:t>
      </w:r>
      <w:proofErr w:type="spellStart"/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Алябьева</w:t>
      </w:r>
      <w:proofErr w:type="spellEnd"/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. – Москва, 2009 г.</w:t>
      </w:r>
    </w:p>
    <w:p w:rsidR="0048430D" w:rsidRPr="00C253D1" w:rsidRDefault="00120ED8" w:rsidP="003F68AA">
      <w:pPr>
        <w:shd w:val="clear" w:color="auto" w:fill="FFFFFF"/>
        <w:spacing w:after="150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7</w:t>
      </w:r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. Б</w:t>
      </w:r>
      <w:r w:rsidR="00C253D1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очкарева</w:t>
      </w:r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, О.И. Организация деятельности по формированию культурно- гигиенических навыков и этикета./ О.И. Бочкарева.- Волгоград : ИТД «Корифей» ,2008г.</w:t>
      </w:r>
    </w:p>
    <w:p w:rsidR="0048430D" w:rsidRPr="00C253D1" w:rsidRDefault="00120ED8" w:rsidP="003F68AA">
      <w:pPr>
        <w:shd w:val="clear" w:color="auto" w:fill="FFFFFF"/>
        <w:spacing w:after="150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8</w:t>
      </w:r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. Галанов, А.С. Игры, которые лечат/ А.С.Галанова. – Москва, ТЦ Сфера, 2006 г.</w:t>
      </w:r>
    </w:p>
    <w:p w:rsidR="0048430D" w:rsidRPr="00C253D1" w:rsidRDefault="00120ED8" w:rsidP="003F68AA">
      <w:pPr>
        <w:shd w:val="clear" w:color="auto" w:fill="FFFFFF"/>
        <w:spacing w:after="150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9</w:t>
      </w:r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. Иванова, А.И. «Человек»/ А.И. Иванова. – М.: ТЦ Сфера,2010г</w:t>
      </w:r>
    </w:p>
    <w:p w:rsidR="0048430D" w:rsidRPr="00C253D1" w:rsidRDefault="00120ED8" w:rsidP="003F68AA">
      <w:pPr>
        <w:shd w:val="clear" w:color="auto" w:fill="FFFFFF"/>
        <w:spacing w:after="150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10</w:t>
      </w:r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. </w:t>
      </w:r>
      <w:proofErr w:type="spellStart"/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Картушина</w:t>
      </w:r>
      <w:proofErr w:type="spellEnd"/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, М.Ю. Зеленый огонек здоровья: Программа оздоровления дошкольников. / М.Ю. </w:t>
      </w:r>
      <w:proofErr w:type="spellStart"/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Картушина</w:t>
      </w:r>
      <w:proofErr w:type="spellEnd"/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. – М.: ТЦ Сфера,2009г.</w:t>
      </w:r>
    </w:p>
    <w:p w:rsidR="0048430D" w:rsidRPr="00C253D1" w:rsidRDefault="00120ED8" w:rsidP="003F68AA">
      <w:pPr>
        <w:shd w:val="clear" w:color="auto" w:fill="FFFFFF"/>
        <w:spacing w:after="150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11</w:t>
      </w:r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. Кулик, Г.И. Сергиенко Н.Н. Школа здорового человека/ Г.И.Кулик, </w:t>
      </w:r>
      <w:proofErr w:type="gramStart"/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Н,Н.</w:t>
      </w:r>
      <w:proofErr w:type="gramEnd"/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 xml:space="preserve"> Сергиенко. – Москва. ТЦ Сфера, 2010 г.</w:t>
      </w:r>
    </w:p>
    <w:p w:rsidR="0048430D" w:rsidRPr="00C253D1" w:rsidRDefault="00120ED8" w:rsidP="003F68AA">
      <w:pPr>
        <w:shd w:val="clear" w:color="auto" w:fill="FFFFFF"/>
        <w:spacing w:after="150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  <w:r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12</w:t>
      </w:r>
      <w:r w:rsidR="0048430D" w:rsidRPr="00C253D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  <w:t>. Шорыгина, Т.А. Беседы о здоровье/Т.А. Шорыгина. – Москва. 2010 г.</w:t>
      </w:r>
    </w:p>
    <w:p w:rsidR="006A7D68" w:rsidRPr="00C253D1" w:rsidRDefault="006A7D68" w:rsidP="003F68AA">
      <w:pPr>
        <w:spacing w:before="225" w:after="225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567B59" w:rsidRPr="00C253D1" w:rsidRDefault="00567B59" w:rsidP="003F68AA">
      <w:pPr>
        <w:spacing w:before="225" w:after="225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F46510" w:rsidRDefault="00F46510" w:rsidP="006A7D68">
      <w:pPr>
        <w:spacing w:before="225" w:after="225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F46510" w:rsidRDefault="00F46510" w:rsidP="006A7D68">
      <w:pPr>
        <w:spacing w:before="225" w:after="225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F46510" w:rsidRDefault="00F46510" w:rsidP="006A7D68">
      <w:pPr>
        <w:spacing w:before="225" w:after="225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F46510" w:rsidRDefault="00F46510" w:rsidP="006A7D68">
      <w:pPr>
        <w:spacing w:before="225" w:after="225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p w:rsidR="00F46510" w:rsidRDefault="00F46510" w:rsidP="006A7D68">
      <w:pPr>
        <w:spacing w:before="225" w:after="225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</w:rPr>
      </w:pPr>
    </w:p>
    <w:sectPr w:rsidR="00F46510" w:rsidSect="00E14052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2240" w:h="15840"/>
      <w:pgMar w:top="1134" w:right="850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A7476" w:rsidRDefault="00BA7476">
      <w:r>
        <w:separator/>
      </w:r>
    </w:p>
  </w:endnote>
  <w:endnote w:type="continuationSeparator" w:id="0">
    <w:p w:rsidR="00BA7476" w:rsidRDefault="00BA74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NewRomanPSMT-Identity-H">
    <w:altName w:val="Times New Roman"/>
    <w:panose1 w:val="00000000000000000000"/>
    <w:charset w:val="A1"/>
    <w:family w:val="auto"/>
    <w:notTrueType/>
    <w:pitch w:val="default"/>
    <w:sig w:usb0="00000081" w:usb1="00000000" w:usb2="00000000" w:usb3="00000000" w:csb0="00000008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343A" w:rsidRDefault="0038343A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343A" w:rsidRDefault="0038343A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343A" w:rsidRDefault="0038343A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A7476" w:rsidRDefault="00BA7476">
      <w:r>
        <w:separator/>
      </w:r>
    </w:p>
  </w:footnote>
  <w:footnote w:type="continuationSeparator" w:id="0">
    <w:p w:rsidR="00BA7476" w:rsidRDefault="00BA747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343A" w:rsidRDefault="0038343A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343A" w:rsidRDefault="0038343A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343A" w:rsidRDefault="0038343A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3C3B38"/>
    <w:multiLevelType w:val="hybridMultilevel"/>
    <w:tmpl w:val="00841F90"/>
    <w:lvl w:ilvl="0" w:tplc="041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63814D6"/>
    <w:multiLevelType w:val="multilevel"/>
    <w:tmpl w:val="08D07C1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71141F7"/>
    <w:multiLevelType w:val="multilevel"/>
    <w:tmpl w:val="E26609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810710A"/>
    <w:multiLevelType w:val="hybridMultilevel"/>
    <w:tmpl w:val="9E409F0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A063A50"/>
    <w:multiLevelType w:val="multilevel"/>
    <w:tmpl w:val="8F66B4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29C5FC9"/>
    <w:multiLevelType w:val="multilevel"/>
    <w:tmpl w:val="E93A01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8160AFB"/>
    <w:multiLevelType w:val="hybridMultilevel"/>
    <w:tmpl w:val="F02679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58A06AA"/>
    <w:multiLevelType w:val="multilevel"/>
    <w:tmpl w:val="D64E14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3"/>
  </w:num>
  <w:num w:numId="3">
    <w:abstractNumId w:val="0"/>
  </w:num>
  <w:num w:numId="4">
    <w:abstractNumId w:val="1"/>
  </w:num>
  <w:num w:numId="5">
    <w:abstractNumId w:val="5"/>
  </w:num>
  <w:num w:numId="6">
    <w:abstractNumId w:val="4"/>
  </w:num>
  <w:num w:numId="7">
    <w:abstractNumId w:val="7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PersonalInformation/>
  <w:removeDateAndTime/>
  <w:proofState w:spelling="clean" w:grammar="clean"/>
  <w:attachedTemplate r:id="rId1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A7D68"/>
    <w:rsid w:val="00043E1F"/>
    <w:rsid w:val="00045ECA"/>
    <w:rsid w:val="00046F2C"/>
    <w:rsid w:val="00080532"/>
    <w:rsid w:val="0008093F"/>
    <w:rsid w:val="00084DC0"/>
    <w:rsid w:val="0009019E"/>
    <w:rsid w:val="00091F88"/>
    <w:rsid w:val="00095B9E"/>
    <w:rsid w:val="00097EC6"/>
    <w:rsid w:val="000A06C2"/>
    <w:rsid w:val="000A6C69"/>
    <w:rsid w:val="000C7645"/>
    <w:rsid w:val="000D6372"/>
    <w:rsid w:val="001058C0"/>
    <w:rsid w:val="00120ED8"/>
    <w:rsid w:val="001276C5"/>
    <w:rsid w:val="00134CFD"/>
    <w:rsid w:val="001410FA"/>
    <w:rsid w:val="00155703"/>
    <w:rsid w:val="001677EA"/>
    <w:rsid w:val="00172E26"/>
    <w:rsid w:val="00196E47"/>
    <w:rsid w:val="001B42EE"/>
    <w:rsid w:val="001C3D70"/>
    <w:rsid w:val="001C4B2E"/>
    <w:rsid w:val="001E2853"/>
    <w:rsid w:val="001E6546"/>
    <w:rsid w:val="00207785"/>
    <w:rsid w:val="00212CAB"/>
    <w:rsid w:val="002224D0"/>
    <w:rsid w:val="00255C4F"/>
    <w:rsid w:val="002775B2"/>
    <w:rsid w:val="002C38D7"/>
    <w:rsid w:val="002D5DA5"/>
    <w:rsid w:val="002F22E0"/>
    <w:rsid w:val="002F2B17"/>
    <w:rsid w:val="003039BF"/>
    <w:rsid w:val="00304DBD"/>
    <w:rsid w:val="00313D10"/>
    <w:rsid w:val="00331820"/>
    <w:rsid w:val="00332737"/>
    <w:rsid w:val="00341E9C"/>
    <w:rsid w:val="00342C4F"/>
    <w:rsid w:val="00345D5E"/>
    <w:rsid w:val="00346207"/>
    <w:rsid w:val="00346B30"/>
    <w:rsid w:val="00382624"/>
    <w:rsid w:val="0038343A"/>
    <w:rsid w:val="003A4052"/>
    <w:rsid w:val="003B53FB"/>
    <w:rsid w:val="003C5033"/>
    <w:rsid w:val="003D7563"/>
    <w:rsid w:val="003F6588"/>
    <w:rsid w:val="003F68AA"/>
    <w:rsid w:val="004133E4"/>
    <w:rsid w:val="00415C50"/>
    <w:rsid w:val="00430F24"/>
    <w:rsid w:val="004322A3"/>
    <w:rsid w:val="00433019"/>
    <w:rsid w:val="004670B2"/>
    <w:rsid w:val="00474385"/>
    <w:rsid w:val="0048430D"/>
    <w:rsid w:val="0048570E"/>
    <w:rsid w:val="00487A36"/>
    <w:rsid w:val="004919FF"/>
    <w:rsid w:val="004A3009"/>
    <w:rsid w:val="004C6985"/>
    <w:rsid w:val="004D2685"/>
    <w:rsid w:val="004E0B6B"/>
    <w:rsid w:val="004E154F"/>
    <w:rsid w:val="004E3C18"/>
    <w:rsid w:val="004E3DB8"/>
    <w:rsid w:val="004F2DC9"/>
    <w:rsid w:val="00502B2B"/>
    <w:rsid w:val="005275ED"/>
    <w:rsid w:val="00534D74"/>
    <w:rsid w:val="00542B5C"/>
    <w:rsid w:val="00567B59"/>
    <w:rsid w:val="00595ADA"/>
    <w:rsid w:val="005A3951"/>
    <w:rsid w:val="005A748B"/>
    <w:rsid w:val="005D0B3E"/>
    <w:rsid w:val="005E1DEF"/>
    <w:rsid w:val="005F733B"/>
    <w:rsid w:val="006004AF"/>
    <w:rsid w:val="00601436"/>
    <w:rsid w:val="0061075A"/>
    <w:rsid w:val="00625B70"/>
    <w:rsid w:val="00635095"/>
    <w:rsid w:val="006412D1"/>
    <w:rsid w:val="00644A17"/>
    <w:rsid w:val="00647DBF"/>
    <w:rsid w:val="00652FEB"/>
    <w:rsid w:val="00657979"/>
    <w:rsid w:val="00681E08"/>
    <w:rsid w:val="00686E18"/>
    <w:rsid w:val="006978A6"/>
    <w:rsid w:val="006A0FD0"/>
    <w:rsid w:val="006A7D68"/>
    <w:rsid w:val="006C1D7A"/>
    <w:rsid w:val="006D0967"/>
    <w:rsid w:val="006E4482"/>
    <w:rsid w:val="006F4F4E"/>
    <w:rsid w:val="007176A4"/>
    <w:rsid w:val="00724895"/>
    <w:rsid w:val="00781879"/>
    <w:rsid w:val="007857C6"/>
    <w:rsid w:val="007963FC"/>
    <w:rsid w:val="007B27D7"/>
    <w:rsid w:val="007B6C20"/>
    <w:rsid w:val="007C479F"/>
    <w:rsid w:val="007F6FA2"/>
    <w:rsid w:val="00800458"/>
    <w:rsid w:val="00813DFC"/>
    <w:rsid w:val="008331D5"/>
    <w:rsid w:val="00855A01"/>
    <w:rsid w:val="00874B1D"/>
    <w:rsid w:val="00885B8A"/>
    <w:rsid w:val="008903D5"/>
    <w:rsid w:val="008A3856"/>
    <w:rsid w:val="008A6987"/>
    <w:rsid w:val="008F0196"/>
    <w:rsid w:val="008F461B"/>
    <w:rsid w:val="00912B19"/>
    <w:rsid w:val="00921E3D"/>
    <w:rsid w:val="00926E75"/>
    <w:rsid w:val="009609C4"/>
    <w:rsid w:val="00962435"/>
    <w:rsid w:val="009712B9"/>
    <w:rsid w:val="00976EDA"/>
    <w:rsid w:val="00982E14"/>
    <w:rsid w:val="0098778B"/>
    <w:rsid w:val="009A3D71"/>
    <w:rsid w:val="009D05CC"/>
    <w:rsid w:val="009D713C"/>
    <w:rsid w:val="009E63D2"/>
    <w:rsid w:val="009F3877"/>
    <w:rsid w:val="009F4671"/>
    <w:rsid w:val="00A16910"/>
    <w:rsid w:val="00A315BE"/>
    <w:rsid w:val="00A35970"/>
    <w:rsid w:val="00A608E9"/>
    <w:rsid w:val="00A630AF"/>
    <w:rsid w:val="00A7253F"/>
    <w:rsid w:val="00A932EF"/>
    <w:rsid w:val="00A94FF0"/>
    <w:rsid w:val="00AB1246"/>
    <w:rsid w:val="00AC7F81"/>
    <w:rsid w:val="00AD1FDD"/>
    <w:rsid w:val="00AD23B3"/>
    <w:rsid w:val="00AE4A87"/>
    <w:rsid w:val="00AE50FB"/>
    <w:rsid w:val="00B34940"/>
    <w:rsid w:val="00B3719E"/>
    <w:rsid w:val="00B37FC2"/>
    <w:rsid w:val="00B44E77"/>
    <w:rsid w:val="00BA0DE4"/>
    <w:rsid w:val="00BA6B16"/>
    <w:rsid w:val="00BA6D2C"/>
    <w:rsid w:val="00BA7476"/>
    <w:rsid w:val="00BB0058"/>
    <w:rsid w:val="00BB2A4B"/>
    <w:rsid w:val="00BB2EAA"/>
    <w:rsid w:val="00BF56E9"/>
    <w:rsid w:val="00C01FC6"/>
    <w:rsid w:val="00C03376"/>
    <w:rsid w:val="00C2011E"/>
    <w:rsid w:val="00C2363C"/>
    <w:rsid w:val="00C24FAE"/>
    <w:rsid w:val="00C253D1"/>
    <w:rsid w:val="00C3081A"/>
    <w:rsid w:val="00C32B5C"/>
    <w:rsid w:val="00C36805"/>
    <w:rsid w:val="00C44C06"/>
    <w:rsid w:val="00C4680D"/>
    <w:rsid w:val="00C51DF7"/>
    <w:rsid w:val="00C55BF8"/>
    <w:rsid w:val="00C73FD1"/>
    <w:rsid w:val="00CB5604"/>
    <w:rsid w:val="00CC43B3"/>
    <w:rsid w:val="00CD0149"/>
    <w:rsid w:val="00CD07D1"/>
    <w:rsid w:val="00CD5528"/>
    <w:rsid w:val="00CE5FA6"/>
    <w:rsid w:val="00D20A0A"/>
    <w:rsid w:val="00D27340"/>
    <w:rsid w:val="00D31ECC"/>
    <w:rsid w:val="00D52C1E"/>
    <w:rsid w:val="00D5502B"/>
    <w:rsid w:val="00D657C9"/>
    <w:rsid w:val="00D65D6F"/>
    <w:rsid w:val="00D804FA"/>
    <w:rsid w:val="00D81A15"/>
    <w:rsid w:val="00D87C39"/>
    <w:rsid w:val="00D92F42"/>
    <w:rsid w:val="00DA6B9C"/>
    <w:rsid w:val="00DB4B65"/>
    <w:rsid w:val="00DB5A16"/>
    <w:rsid w:val="00DD287F"/>
    <w:rsid w:val="00DD7F99"/>
    <w:rsid w:val="00DF17D4"/>
    <w:rsid w:val="00E10377"/>
    <w:rsid w:val="00E14052"/>
    <w:rsid w:val="00E36FF9"/>
    <w:rsid w:val="00E7292E"/>
    <w:rsid w:val="00E72B60"/>
    <w:rsid w:val="00E734B9"/>
    <w:rsid w:val="00E73E4F"/>
    <w:rsid w:val="00E857D4"/>
    <w:rsid w:val="00E8636E"/>
    <w:rsid w:val="00E955DD"/>
    <w:rsid w:val="00E97931"/>
    <w:rsid w:val="00EA05BD"/>
    <w:rsid w:val="00EA6C92"/>
    <w:rsid w:val="00EB2301"/>
    <w:rsid w:val="00EC0214"/>
    <w:rsid w:val="00ED3E1C"/>
    <w:rsid w:val="00EF1118"/>
    <w:rsid w:val="00EF4718"/>
    <w:rsid w:val="00EF4EDE"/>
    <w:rsid w:val="00EF4F02"/>
    <w:rsid w:val="00F15692"/>
    <w:rsid w:val="00F21B25"/>
    <w:rsid w:val="00F46510"/>
    <w:rsid w:val="00F53670"/>
    <w:rsid w:val="00F63B4A"/>
    <w:rsid w:val="00F83BD6"/>
    <w:rsid w:val="00F94042"/>
    <w:rsid w:val="00FA083B"/>
    <w:rsid w:val="00FD4F0C"/>
    <w:rsid w:val="00FE5E9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331D5"/>
  </w:style>
  <w:style w:type="paragraph" w:styleId="1">
    <w:name w:val="heading 1"/>
    <w:basedOn w:val="a"/>
    <w:link w:val="10"/>
    <w:uiPriority w:val="9"/>
    <w:qFormat/>
    <w:rsid w:val="006A7D68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331D5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331D5"/>
  </w:style>
  <w:style w:type="paragraph" w:styleId="a5">
    <w:name w:val="footer"/>
    <w:basedOn w:val="a"/>
    <w:link w:val="a6"/>
    <w:uiPriority w:val="99"/>
    <w:unhideWhenUsed/>
    <w:rsid w:val="008331D5"/>
    <w:pPr>
      <w:tabs>
        <w:tab w:val="center" w:pos="4680"/>
        <w:tab w:val="right" w:pos="9360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8331D5"/>
  </w:style>
  <w:style w:type="character" w:customStyle="1" w:styleId="10">
    <w:name w:val="Заголовок 1 Знак"/>
    <w:basedOn w:val="a0"/>
    <w:link w:val="1"/>
    <w:uiPriority w:val="9"/>
    <w:rsid w:val="006A7D68"/>
    <w:rPr>
      <w:rFonts w:ascii="Times New Roman" w:eastAsia="Times New Roman" w:hAnsi="Times New Roman" w:cs="Times New Roman"/>
      <w:b/>
      <w:bCs/>
      <w:kern w:val="36"/>
      <w:sz w:val="48"/>
      <w:szCs w:val="48"/>
      <w:lang w:val="ru-RU" w:eastAsia="ru-RU"/>
    </w:rPr>
  </w:style>
  <w:style w:type="paragraph" w:customStyle="1" w:styleId="headline">
    <w:name w:val="headline"/>
    <w:basedOn w:val="a"/>
    <w:rsid w:val="006A7D68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val="ru-RU" w:eastAsia="ru-RU"/>
    </w:rPr>
  </w:style>
  <w:style w:type="character" w:customStyle="1" w:styleId="apple-converted-space">
    <w:name w:val="apple-converted-space"/>
    <w:basedOn w:val="a0"/>
    <w:rsid w:val="006A7D68"/>
  </w:style>
  <w:style w:type="paragraph" w:styleId="a7">
    <w:name w:val="Normal (Web)"/>
    <w:basedOn w:val="a"/>
    <w:uiPriority w:val="99"/>
    <w:unhideWhenUsed/>
    <w:rsid w:val="006A7D68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val="ru-RU" w:eastAsia="ru-RU"/>
    </w:rPr>
  </w:style>
  <w:style w:type="character" w:styleId="a8">
    <w:name w:val="Strong"/>
    <w:basedOn w:val="a0"/>
    <w:uiPriority w:val="22"/>
    <w:qFormat/>
    <w:rsid w:val="006A7D68"/>
    <w:rPr>
      <w:b/>
      <w:bCs/>
    </w:rPr>
  </w:style>
  <w:style w:type="paragraph" w:customStyle="1" w:styleId="c4">
    <w:name w:val="c4"/>
    <w:basedOn w:val="a"/>
    <w:rsid w:val="006A7D68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val="ru-RU" w:eastAsia="ru-RU"/>
    </w:rPr>
  </w:style>
  <w:style w:type="character" w:customStyle="1" w:styleId="c1">
    <w:name w:val="c1"/>
    <w:basedOn w:val="a0"/>
    <w:rsid w:val="006A7D68"/>
  </w:style>
  <w:style w:type="paragraph" w:customStyle="1" w:styleId="c15">
    <w:name w:val="c15"/>
    <w:basedOn w:val="a"/>
    <w:rsid w:val="006A7D68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val="ru-RU" w:eastAsia="ru-RU"/>
    </w:rPr>
  </w:style>
  <w:style w:type="character" w:customStyle="1" w:styleId="c2">
    <w:name w:val="c2"/>
    <w:basedOn w:val="a0"/>
    <w:rsid w:val="006A7D68"/>
  </w:style>
  <w:style w:type="paragraph" w:styleId="a9">
    <w:name w:val="List Paragraph"/>
    <w:basedOn w:val="a"/>
    <w:uiPriority w:val="34"/>
    <w:qFormat/>
    <w:rsid w:val="00926E75"/>
    <w:pPr>
      <w:ind w:left="720"/>
      <w:contextualSpacing/>
    </w:pPr>
  </w:style>
  <w:style w:type="character" w:customStyle="1" w:styleId="c33">
    <w:name w:val="c33"/>
    <w:basedOn w:val="a0"/>
    <w:rsid w:val="0048430D"/>
  </w:style>
  <w:style w:type="paragraph" w:customStyle="1" w:styleId="c17">
    <w:name w:val="c17"/>
    <w:basedOn w:val="a"/>
    <w:rsid w:val="0048430D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val="ru-RU" w:eastAsia="ru-RU"/>
    </w:rPr>
  </w:style>
  <w:style w:type="character" w:customStyle="1" w:styleId="c32">
    <w:name w:val="c32"/>
    <w:basedOn w:val="a0"/>
    <w:rsid w:val="0048430D"/>
  </w:style>
  <w:style w:type="paragraph" w:customStyle="1" w:styleId="c18">
    <w:name w:val="c18"/>
    <w:basedOn w:val="a"/>
    <w:rsid w:val="0048430D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val="ru-RU" w:eastAsia="ru-RU"/>
    </w:rPr>
  </w:style>
  <w:style w:type="paragraph" w:customStyle="1" w:styleId="c10">
    <w:name w:val="c10"/>
    <w:basedOn w:val="a"/>
    <w:rsid w:val="00120ED8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val="ru-RU" w:eastAsia="ru-RU"/>
    </w:rPr>
  </w:style>
  <w:style w:type="character" w:customStyle="1" w:styleId="c9">
    <w:name w:val="c9"/>
    <w:basedOn w:val="a0"/>
    <w:rsid w:val="00120ED8"/>
  </w:style>
  <w:style w:type="character" w:customStyle="1" w:styleId="c3">
    <w:name w:val="c3"/>
    <w:basedOn w:val="a0"/>
    <w:rsid w:val="00120ED8"/>
  </w:style>
  <w:style w:type="paragraph" w:customStyle="1" w:styleId="c7">
    <w:name w:val="c7"/>
    <w:basedOn w:val="a"/>
    <w:rsid w:val="009A3D71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val="ru-RU" w:eastAsia="ru-RU"/>
    </w:rPr>
  </w:style>
  <w:style w:type="paragraph" w:customStyle="1" w:styleId="c13">
    <w:name w:val="c13"/>
    <w:basedOn w:val="a"/>
    <w:rsid w:val="009A3D71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val="ru-RU" w:eastAsia="ru-RU"/>
    </w:rPr>
  </w:style>
  <w:style w:type="character" w:customStyle="1" w:styleId="c0">
    <w:name w:val="c0"/>
    <w:basedOn w:val="a0"/>
    <w:rsid w:val="009A3D71"/>
  </w:style>
  <w:style w:type="paragraph" w:customStyle="1" w:styleId="stx">
    <w:name w:val="stx"/>
    <w:basedOn w:val="a"/>
    <w:rsid w:val="00E857D4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val="ru-RU" w:eastAsia="ru-RU"/>
    </w:rPr>
  </w:style>
  <w:style w:type="paragraph" w:styleId="aa">
    <w:name w:val="No Spacing"/>
    <w:link w:val="ab"/>
    <w:qFormat/>
    <w:rsid w:val="00CD5528"/>
    <w:rPr>
      <w:rFonts w:eastAsiaTheme="minorEastAsia"/>
      <w:kern w:val="0"/>
      <w:lang w:val="ru-RU" w:eastAsia="ru-RU"/>
    </w:rPr>
  </w:style>
  <w:style w:type="paragraph" w:customStyle="1" w:styleId="11">
    <w:name w:val="Основной текст1"/>
    <w:basedOn w:val="a"/>
    <w:next w:val="a"/>
    <w:rsid w:val="00A932EF"/>
    <w:pPr>
      <w:widowControl w:val="0"/>
      <w:suppressAutoHyphens/>
      <w:spacing w:before="240" w:after="480" w:line="0" w:lineRule="atLeast"/>
      <w:ind w:hanging="560"/>
    </w:pPr>
    <w:rPr>
      <w:rFonts w:ascii="Times New Roman" w:eastAsia="Times New Roman" w:hAnsi="Times New Roman" w:cs="Times New Roman"/>
      <w:kern w:val="1"/>
      <w:sz w:val="28"/>
      <w:szCs w:val="28"/>
      <w:lang w:eastAsia="zh-CN"/>
    </w:rPr>
  </w:style>
  <w:style w:type="table" w:styleId="ac">
    <w:name w:val="Table Grid"/>
    <w:basedOn w:val="a1"/>
    <w:uiPriority w:val="59"/>
    <w:rsid w:val="00EF4718"/>
    <w:rPr>
      <w:rFonts w:ascii="Times New Roman" w:hAnsi="Times New Roman" w:cs="TimesNewRomanPSMT-Identity-H"/>
      <w:kern w:val="0"/>
      <w:sz w:val="24"/>
      <w:szCs w:val="28"/>
      <w:lang w:val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b">
    <w:name w:val="Без интервала Знак"/>
    <w:link w:val="aa"/>
    <w:locked/>
    <w:rsid w:val="00E955DD"/>
    <w:rPr>
      <w:rFonts w:eastAsiaTheme="minorEastAsia"/>
      <w:kern w:val="0"/>
      <w:lang w:val="ru-RU" w:eastAsia="ru-RU"/>
    </w:rPr>
  </w:style>
  <w:style w:type="paragraph" w:styleId="ad">
    <w:name w:val="Balloon Text"/>
    <w:basedOn w:val="a"/>
    <w:link w:val="ae"/>
    <w:uiPriority w:val="99"/>
    <w:semiHidden/>
    <w:unhideWhenUsed/>
    <w:rsid w:val="00C24FAE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C24F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066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6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78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11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9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1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07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82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92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10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99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9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4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17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0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76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503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429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footer" Target="footer1.xml"/><Relationship Id="rId3" Type="http://schemas.openxmlformats.org/officeDocument/2006/relationships/numbering" Target="numbering.xml"/><Relationship Id="rId21" Type="http://schemas.openxmlformats.org/officeDocument/2006/relationships/footer" Target="footer3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footer" Target="footer2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53;&#1080;&#1082;&#1080;&#1090;&#1072;\AppData\Roaming\Microsoft\&#1064;&#1072;&#1073;&#1083;&#1086;&#1085;&#1099;\&#1057;%20&#1086;&#1076;&#1080;&#1085;&#1072;&#1088;&#1085;&#1099;&#1084;%20&#1080;&#1085;&#1090;&#1077;&#1088;&#1074;&#1072;&#1083;&#1086;&#1084;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883E9D-C0C7-4270-9DC1-43FDEAEA51C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B23939A-77E3-4EBD-8816-6D2CC1DFFA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С одинарным интервалом</Template>
  <TotalTime>0</TotalTime>
  <Pages>1</Pages>
  <Words>1443</Words>
  <Characters>8231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9655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2016-11-05T18:06:00Z</dcterms:created>
  <dcterms:modified xsi:type="dcterms:W3CDTF">2021-06-09T06:33:00Z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TC027869999991</vt:lpwstr>
  </property>
</Properties>
</file>