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D24079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4B5A47" w:rsidRDefault="004B5A47" w:rsidP="004B5A47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098F8881" wp14:editId="6274811F">
                      <wp:extent cx="2438400" cy="27051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"/>
                              <a:srcRect b="106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38400" cy="2705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B5A47" w:rsidRDefault="004B5A47" w:rsidP="004B5A47">
            <w:pPr>
              <w:rPr>
                <w:lang w:val="ru-RU"/>
              </w:rPr>
            </w:pPr>
          </w:p>
          <w:p w:rsidR="004B5A47" w:rsidRDefault="004B5A47" w:rsidP="004B5A47">
            <w:pPr>
              <w:rPr>
                <w:lang w:val="ru-RU"/>
              </w:rPr>
            </w:pPr>
          </w:p>
          <w:p w:rsidR="004B5A47" w:rsidRDefault="004B5A47" w:rsidP="004B5A47">
            <w:pPr>
              <w:rPr>
                <w:lang w:val="ru-RU"/>
              </w:rPr>
            </w:pPr>
          </w:p>
          <w:p w:rsidR="004B5A47" w:rsidRPr="004B5A47" w:rsidRDefault="004B5A47" w:rsidP="004B5A47">
            <w:pPr>
              <w:rPr>
                <w:lang w:val="ru-RU"/>
              </w:rPr>
            </w:pPr>
          </w:p>
          <w:p w:rsidR="004B5A47" w:rsidRDefault="004B5A47" w:rsidP="004B5A47">
            <w:pPr>
              <w:pStyle w:val="a"/>
              <w:numPr>
                <w:ilvl w:val="0"/>
                <w:numId w:val="0"/>
              </w:numPr>
              <w:ind w:left="288" w:hanging="288"/>
              <w:rPr>
                <w:rStyle w:val="20"/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20"/>
                <w:rFonts w:ascii="Times New Roman" w:hAnsi="Times New Roman" w:cs="Times New Roman"/>
                <w:sz w:val="40"/>
                <w:lang w:val="ru-RU"/>
              </w:rPr>
              <w:t xml:space="preserve">Веселых </w:t>
            </w:r>
          </w:p>
          <w:p w:rsidR="004B5A47" w:rsidRDefault="004B5A47" w:rsidP="004B5A47">
            <w:pPr>
              <w:pStyle w:val="a"/>
              <w:numPr>
                <w:ilvl w:val="0"/>
                <w:numId w:val="0"/>
              </w:numPr>
              <w:ind w:left="288" w:hanging="288"/>
              <w:rPr>
                <w:rStyle w:val="20"/>
                <w:rFonts w:ascii="Times New Roman" w:hAnsi="Times New Roman" w:cs="Times New Roman"/>
                <w:sz w:val="40"/>
                <w:lang w:val="ru-RU"/>
              </w:rPr>
            </w:pPr>
            <w:r>
              <w:rPr>
                <w:rStyle w:val="20"/>
                <w:rFonts w:ascii="Times New Roman" w:hAnsi="Times New Roman" w:cs="Times New Roman"/>
                <w:sz w:val="40"/>
                <w:lang w:val="ru-RU"/>
              </w:rPr>
              <w:t xml:space="preserve">      и </w:t>
            </w:r>
            <w:r w:rsidRPr="004B5A47">
              <w:rPr>
                <w:rStyle w:val="20"/>
                <w:rFonts w:ascii="Times New Roman" w:hAnsi="Times New Roman" w:cs="Times New Roman"/>
                <w:sz w:val="40"/>
                <w:lang w:val="ru-RU"/>
              </w:rPr>
              <w:t xml:space="preserve">творческих </w:t>
            </w:r>
          </w:p>
          <w:p w:rsidR="001A609A" w:rsidRPr="004B5A47" w:rsidRDefault="004B5A47" w:rsidP="004B5A47">
            <w:pPr>
              <w:pStyle w:val="a"/>
              <w:numPr>
                <w:ilvl w:val="0"/>
                <w:numId w:val="0"/>
              </w:numPr>
              <w:ind w:left="288" w:hanging="288"/>
              <w:rPr>
                <w:rFonts w:ascii="Times New Roman" w:eastAsiaTheme="majorEastAsia" w:hAnsi="Times New Roman" w:cs="Times New Roman"/>
                <w:b/>
                <w:bCs/>
                <w:color w:val="352F25" w:themeColor="text2"/>
                <w:sz w:val="40"/>
                <w:lang w:val="ru-RU"/>
              </w:rPr>
            </w:pPr>
            <w:r>
              <w:rPr>
                <w:rStyle w:val="20"/>
                <w:rFonts w:ascii="Times New Roman" w:hAnsi="Times New Roman" w:cs="Times New Roman"/>
                <w:sz w:val="40"/>
                <w:lang w:val="ru-RU"/>
              </w:rPr>
              <w:t xml:space="preserve">                 </w:t>
            </w:r>
            <w:r w:rsidRPr="004B5A47">
              <w:rPr>
                <w:rStyle w:val="20"/>
                <w:rFonts w:ascii="Times New Roman" w:hAnsi="Times New Roman" w:cs="Times New Roman"/>
                <w:sz w:val="40"/>
                <w:lang w:val="ru-RU"/>
              </w:rPr>
              <w:t>прогулок!</w:t>
            </w: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F65C75" w:rsidRDefault="001A609A" w:rsidP="00F65C75">
            <w:pPr>
              <w:jc w:val="right"/>
              <w:rPr>
                <w:color w:val="auto"/>
                <w:lang w:val="ru-RU"/>
              </w:rPr>
            </w:pPr>
          </w:p>
        </w:tc>
        <w:tc>
          <w:tcPr>
            <w:tcW w:w="3843" w:type="dxa"/>
          </w:tcPr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color w:val="auto"/>
                <w:lang w:val="ru-RU"/>
              </w:rPr>
            </w:pPr>
          </w:p>
          <w:p w:rsidR="00F65C75" w:rsidRPr="00D24079" w:rsidRDefault="00F65C75" w:rsidP="00F65C75">
            <w:pPr>
              <w:jc w:val="right"/>
              <w:rPr>
                <w:i/>
                <w:color w:val="auto"/>
                <w:lang w:val="ru-RU"/>
              </w:rPr>
            </w:pPr>
          </w:p>
          <w:p w:rsidR="00F65C75" w:rsidRPr="00F65C75" w:rsidRDefault="00D24079" w:rsidP="00D24079">
            <w:pPr>
              <w:spacing w:after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D24079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Подготовила педагог дополнительного образовани</w:t>
            </w:r>
            <w:r w:rsidRPr="00D24079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ru-RU"/>
              </w:rPr>
              <w:t xml:space="preserve">я </w:t>
            </w:r>
            <w:r w:rsidRPr="00D24079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 xml:space="preserve">МБОУ СШ № 17. </w:t>
            </w:r>
            <w:proofErr w:type="spellStart"/>
            <w:r w:rsidRPr="00D24079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г.Норильска</w:t>
            </w:r>
            <w:proofErr w:type="spellEnd"/>
            <w:r w:rsidRPr="00D24079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ru-RU"/>
              </w:rPr>
              <w:t>.</w:t>
            </w:r>
          </w:p>
          <w:p w:rsidR="00F65C75" w:rsidRPr="00F65C75" w:rsidRDefault="00F65C75" w:rsidP="00F65C75">
            <w:pPr>
              <w:spacing w:after="0"/>
              <w:jc w:val="center"/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</w:pPr>
            <w:r w:rsidRPr="00F65C75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ru-RU"/>
              </w:rPr>
              <w:t>По материалам сайта:</w:t>
            </w:r>
          </w:p>
          <w:p w:rsidR="00F65C75" w:rsidRPr="00F65C75" w:rsidRDefault="00F65C75" w:rsidP="00F65C75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F65C7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www</w:t>
            </w:r>
            <w:r w:rsidRPr="00F65C75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.moreidey.ru</w:t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F65C75" w:rsidRPr="00D24079">
              <w:trPr>
                <w:trHeight w:hRule="exact" w:val="7920"/>
              </w:trPr>
              <w:tc>
                <w:tcPr>
                  <w:tcW w:w="5000" w:type="pct"/>
                </w:tcPr>
                <w:p w:rsidR="001A609A" w:rsidRPr="00F65C75" w:rsidRDefault="001A609A" w:rsidP="00F65C75">
                  <w:pPr>
                    <w:jc w:val="right"/>
                    <w:rPr>
                      <w:color w:val="auto"/>
                      <w:lang w:val="ru-RU"/>
                    </w:rPr>
                  </w:pPr>
                </w:p>
              </w:tc>
            </w:tr>
            <w:tr w:rsidR="00F65C75" w:rsidRPr="00D2407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F65C75" w:rsidRPr="00D24079">
                    <w:tc>
                      <w:tcPr>
                        <w:tcW w:w="1582" w:type="pct"/>
                        <w:vAlign w:val="center"/>
                      </w:tcPr>
                      <w:p w:rsidR="001A609A" w:rsidRPr="00F65C75" w:rsidRDefault="001A609A" w:rsidP="00F65C75">
                        <w:pPr>
                          <w:pStyle w:val="ae"/>
                          <w:jc w:val="right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1A609A" w:rsidRPr="00F65C75" w:rsidRDefault="001A609A" w:rsidP="00F65C75">
                        <w:pPr>
                          <w:jc w:val="right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1A609A" w:rsidRPr="00F65C75" w:rsidRDefault="001A609A" w:rsidP="00F65C75">
                        <w:pPr>
                          <w:pStyle w:val="a9"/>
                          <w:jc w:val="right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F65C75" w:rsidRDefault="001A609A" w:rsidP="00F65C75">
                  <w:pPr>
                    <w:jc w:val="right"/>
                    <w:rPr>
                      <w:color w:val="auto"/>
                      <w:lang w:val="ru-RU"/>
                    </w:rPr>
                  </w:pPr>
                </w:p>
              </w:tc>
            </w:tr>
          </w:tbl>
          <w:p w:rsidR="001A609A" w:rsidRPr="00F65C75" w:rsidRDefault="001A609A" w:rsidP="00F65C75">
            <w:pPr>
              <w:jc w:val="right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667911">
              <w:trPr>
                <w:trHeight w:hRule="exact" w:val="5760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3D43D0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DC9D3CE" wp14:editId="12CF3BB6">
                            <wp:extent cx="2445385" cy="36957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69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 w:rsidTr="008D797C">
              <w:trPr>
                <w:trHeight w:hRule="exact" w:val="8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D24079" w:rsidTr="004B5A47">
              <w:trPr>
                <w:trHeight w:hRule="exact" w:val="3586"/>
              </w:trPr>
              <w:sdt>
                <w:sdtPr>
                  <w:rPr>
                    <w:sz w:val="52"/>
                    <w:lang w:val="ru-RU"/>
                  </w:rPr>
                  <w:alias w:val="Компания"/>
                  <w:tag w:val=""/>
                  <w:id w:val="1477263083"/>
                  <w:placeholder>
                    <w:docPart w:val="F615A1CF67C3449986817984B4AF391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1A609A" w:rsidRPr="00667911" w:rsidRDefault="00D24079" w:rsidP="004B5A47">
                      <w:pPr>
                        <w:pStyle w:val="11"/>
                        <w:rPr>
                          <w:lang w:val="ru-RU"/>
                        </w:rPr>
                      </w:pPr>
                      <w:r>
                        <w:rPr>
                          <w:sz w:val="52"/>
                          <w:lang w:val="ru-RU"/>
                        </w:rPr>
                        <w:t>«Зимние забавы: Рисование на снегу красками»</w:t>
                      </w:r>
                    </w:p>
                  </w:tc>
                </w:sdtContent>
              </w:sdt>
            </w:tr>
            <w:tr w:rsidR="001A609A" w:rsidRPr="00D24079" w:rsidTr="004B5A47">
              <w:trPr>
                <w:trHeight w:hRule="exact" w:val="1704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4B5A47" w:rsidRPr="004B5A47" w:rsidRDefault="004B5A47" w:rsidP="004B5A4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8"/>
                      <w:lang w:val="ru-RU"/>
                    </w:rPr>
                  </w:pPr>
                  <w:r w:rsidRPr="004B5A47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8"/>
                      <w:lang w:val="ru-RU"/>
                    </w:rPr>
                    <w:t>Это очень просто – выбираешь площадку и надавливая на бутылочку, рисуешь цветной водичкой на белом снегу.</w:t>
                  </w:r>
                </w:p>
                <w:p w:rsidR="001A609A" w:rsidRPr="004B5A47" w:rsidRDefault="001A609A" w:rsidP="008D797C">
                  <w:pPr>
                    <w:pStyle w:val="ac"/>
                    <w:ind w:left="0" w:right="289"/>
                    <w:rPr>
                      <w:sz w:val="22"/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661"/>
        <w:gridCol w:w="3910"/>
      </w:tblGrid>
      <w:tr w:rsidR="001A609A" w:rsidRPr="00D24079" w:rsidTr="004B5A47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667911" w:rsidRDefault="00FD07E9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74C56F54" wp14:editId="554CD4D0">
                      <wp:extent cx="2438400" cy="2033905"/>
                      <wp:effectExtent l="0" t="0" r="0" b="4445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2033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FD07E9" w:rsidRDefault="00FD07E9" w:rsidP="003D43D0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  <w:p w:rsidR="00FD07E9" w:rsidRDefault="00FD07E9" w:rsidP="003D43D0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  <w:p w:rsidR="003D43D0" w:rsidRDefault="003D43D0" w:rsidP="003D43D0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3D43D0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 xml:space="preserve">Вот и наступили снежные, веселые и приятные дни зимы. Что можно делать на улице в зимние дни? Правильно, лепить снеговика или животных, играть в снежки, строить замки. </w:t>
            </w:r>
          </w:p>
          <w:p w:rsidR="00FD07E9" w:rsidRDefault="00FD07E9" w:rsidP="003D43D0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  <w:p w:rsidR="003D43D0" w:rsidRPr="003D43D0" w:rsidRDefault="003D43D0" w:rsidP="003D43D0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4B5A47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Только все это можно делать если снег мягкий. Если же он твердый, то по нему можно рисовать</w:t>
            </w:r>
            <w:r w:rsidRPr="003D43D0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!</w:t>
            </w:r>
            <w:r w:rsidRPr="003D43D0">
              <w:rPr>
                <w:color w:val="auto"/>
                <w:lang w:val="ru-RU"/>
              </w:rPr>
              <w:t xml:space="preserve"> </w:t>
            </w:r>
            <w:r w:rsidRPr="003D43D0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 xml:space="preserve">Рисовать на снегу любят все, без исключений - и взрослые, и детки. </w:t>
            </w:r>
          </w:p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FD07E9" w:rsidRDefault="001A609A">
            <w:pPr>
              <w:rPr>
                <w:sz w:val="32"/>
                <w:lang w:val="ru-RU"/>
              </w:rPr>
            </w:pPr>
          </w:p>
        </w:tc>
        <w:tc>
          <w:tcPr>
            <w:tcW w:w="3843" w:type="dxa"/>
          </w:tcPr>
          <w:p w:rsidR="004B5A47" w:rsidRPr="00FD07E9" w:rsidRDefault="004B5A47" w:rsidP="00FD07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4B5A47" w:rsidRPr="00FD07E9" w:rsidRDefault="004B5A47" w:rsidP="004B5A4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Для игры и предварительной подготовки к ней необходимо:</w:t>
            </w:r>
          </w:p>
          <w:p w:rsidR="004B5A47" w:rsidRPr="00FD07E9" w:rsidRDefault="004B5A47" w:rsidP="004B5A4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4B5A47" w:rsidRPr="00FD07E9" w:rsidRDefault="004B5A47" w:rsidP="004B5A4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1. Снег. Особенно площадки, не истоптанные вездесущей детворой.</w:t>
            </w:r>
          </w:p>
          <w:p w:rsidR="004B5A47" w:rsidRPr="00FD07E9" w:rsidRDefault="004B5A47" w:rsidP="004B5A4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2. Краски, гуашь, тушь или даже пищевые красители. Что есть под рукой.</w:t>
            </w:r>
          </w:p>
          <w:p w:rsidR="004B5A47" w:rsidRPr="00FD07E9" w:rsidRDefault="004B5A47" w:rsidP="004B5A4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3. Пластиковые бутылочки из-под воды.</w:t>
            </w:r>
          </w:p>
          <w:p w:rsidR="004B5A47" w:rsidRPr="00FD07E9" w:rsidRDefault="004B5A47" w:rsidP="004B5A4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4. Вода.</w:t>
            </w:r>
          </w:p>
          <w:p w:rsidR="004B5A47" w:rsidRPr="00FD07E9" w:rsidRDefault="004B5A47" w:rsidP="004B5A4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5. Иголка.</w:t>
            </w:r>
          </w:p>
          <w:p w:rsidR="004B5A47" w:rsidRPr="00FD07E9" w:rsidRDefault="004B5A47" w:rsidP="004B5A47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Pr="00FD07E9" w:rsidRDefault="004B5A47" w:rsidP="004B5A4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Что нужно сделать заранее?</w:t>
            </w:r>
          </w:p>
          <w:p w:rsidR="004B5A47" w:rsidRPr="00FD07E9" w:rsidRDefault="004B5A47" w:rsidP="004B5A4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</w:pPr>
          </w:p>
          <w:p w:rsidR="004B5A47" w:rsidRPr="00FD07E9" w:rsidRDefault="004B5A47" w:rsidP="004B5A4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1. Налить воду в бутылочку, добавить любую краску до интенсивного цвета.</w:t>
            </w:r>
          </w:p>
          <w:p w:rsidR="004B5A47" w:rsidRPr="00FD07E9" w:rsidRDefault="004B5A47" w:rsidP="004B5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2. Нагреть на огне толстую иглу (чтобы легче делать отверстие) и проделать в крышечке дырочку. Не нужно слишком большую, а такую, чтобы вода вытекала под напором.</w:t>
            </w:r>
          </w:p>
          <w:p w:rsidR="004B5A47" w:rsidRPr="00FD07E9" w:rsidRDefault="004B5A47" w:rsidP="004B5A4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3. Идти на улицу и рисовать в свое удовольствие!</w:t>
            </w:r>
          </w:p>
          <w:p w:rsidR="004B5A47" w:rsidRPr="00FD07E9" w:rsidRDefault="004B5A47" w:rsidP="004B5A47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Pr="00FD07E9" w:rsidRDefault="004B5A47" w:rsidP="004B5A47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Pr="00FD07E9" w:rsidRDefault="004B5A47" w:rsidP="004B5A47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Pr="00FD07E9" w:rsidRDefault="004B5A47" w:rsidP="004B5A47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1A609A" w:rsidRPr="00FD07E9" w:rsidRDefault="001A609A" w:rsidP="004B5A47">
            <w:pPr>
              <w:pStyle w:val="af"/>
              <w:rPr>
                <w:sz w:val="28"/>
                <w:szCs w:val="28"/>
                <w:lang w:val="ru-RU"/>
              </w:rPr>
            </w:pPr>
          </w:p>
        </w:tc>
        <w:tc>
          <w:tcPr>
            <w:tcW w:w="720" w:type="dxa"/>
          </w:tcPr>
          <w:p w:rsidR="001A609A" w:rsidRPr="00FD07E9" w:rsidRDefault="001A609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661" w:type="dxa"/>
          </w:tcPr>
          <w:p w:rsidR="00FD07E9" w:rsidRDefault="00FD07E9">
            <w:pPr>
              <w:rPr>
                <w:lang w:val="ru-RU"/>
              </w:rPr>
            </w:pPr>
          </w:p>
          <w:p w:rsidR="00FD07E9" w:rsidRDefault="00FD07E9">
            <w:pPr>
              <w:rPr>
                <w:lang w:val="ru-RU"/>
              </w:rPr>
            </w:pPr>
          </w:p>
          <w:p w:rsidR="00FD07E9" w:rsidRPr="00667911" w:rsidRDefault="00FD07E9">
            <w:pPr>
              <w:rPr>
                <w:lang w:val="ru-RU"/>
              </w:rPr>
            </w:pPr>
          </w:p>
        </w:tc>
        <w:tc>
          <w:tcPr>
            <w:tcW w:w="3910" w:type="dxa"/>
          </w:tcPr>
          <w:sdt>
            <w:sdtPr>
              <w:rPr>
                <w:noProof/>
                <w:lang w:val="ru-RU" w:eastAsia="ru-RU"/>
              </w:rPr>
              <w:id w:val="1665123103"/>
              <w:picture/>
            </w:sdtPr>
            <w:sdtEndPr/>
            <w:sdtContent>
              <w:p w:rsidR="00FD07E9" w:rsidRPr="00FD07E9" w:rsidRDefault="00FD07E9" w:rsidP="00FD07E9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5A2F0784" wp14:editId="594029A5">
                      <wp:extent cx="2482850" cy="179070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2850" cy="1790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B5A47" w:rsidRDefault="004B5A47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FD07E9" w:rsidRDefault="00FD07E9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Default="004B5A47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Сам процесс рисования в данном случае превращается в напыление краски на снег. Если что-то в рисунке не устраивает, </w:t>
            </w:r>
            <w:r w:rsidR="00FD07E9"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то</w:t>
            </w:r>
            <w:r w:rsidR="00FD0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,</w:t>
            </w:r>
            <w:r w:rsidR="00FD07E9"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этот</w:t>
            </w:r>
            <w:r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участок </w:t>
            </w:r>
            <w:r w:rsidR="00FD07E9"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присыпаем снежком</w:t>
            </w:r>
            <w:r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и снова "закрашиваем". </w:t>
            </w:r>
          </w:p>
          <w:p w:rsidR="004B5A47" w:rsidRDefault="004B5A47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FD07E9" w:rsidRDefault="00FD07E9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4B5A47" w:rsidRPr="004B5A47" w:rsidRDefault="004B5A47" w:rsidP="004B5A47">
            <w:pPr>
              <w:spacing w:line="240" w:lineRule="auto"/>
              <w:ind w:firstLine="72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Остатки цветной воды можно разлить по различным формочкам и, опустив нитку-петельку, заморозить. Когда цветные льдинки будут готовы - </w:t>
            </w:r>
            <w:r w:rsidR="00FD07E9"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наряжаем кустики</w:t>
            </w:r>
            <w:r w:rsidRPr="004B5A4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-деревья. </w:t>
            </w:r>
            <w:r w:rsidR="00D240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bookmarkStart w:id="0" w:name="_GoBack"/>
            <w:bookmarkEnd w:id="0"/>
          </w:p>
          <w:p w:rsidR="001A609A" w:rsidRPr="00667911" w:rsidRDefault="001A609A" w:rsidP="004B5A47">
            <w:pPr>
              <w:pStyle w:val="a6"/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B1"/>
    <w:rsid w:val="001A609A"/>
    <w:rsid w:val="003D43D0"/>
    <w:rsid w:val="004B5A47"/>
    <w:rsid w:val="00667911"/>
    <w:rsid w:val="008D797C"/>
    <w:rsid w:val="009323BB"/>
    <w:rsid w:val="0094281E"/>
    <w:rsid w:val="009F23B1"/>
    <w:rsid w:val="00D24079"/>
    <w:rsid w:val="00D86D31"/>
    <w:rsid w:val="00F65C75"/>
    <w:rsid w:val="00FC769C"/>
    <w:rsid w:val="00FD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6DFBF"/>
  <w15:chartTrackingRefBased/>
  <w15:docId w15:val="{42C8C264-E81E-4AF8-B6B6-3E9E6A58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1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&#1080;&#1089;&#1090;&#1088;&#1072;&#1090;&#1086;&#1088;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15A1CF67C3449986817984B4AF39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008C5-E103-4840-B991-7704241B338B}"/>
      </w:docPartPr>
      <w:docPartBody>
        <w:p w:rsidR="003F276B" w:rsidRDefault="00AA1B8C">
          <w:pPr>
            <w:pStyle w:val="F615A1CF67C3449986817984B4AF391C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8C"/>
    <w:rsid w:val="003F276B"/>
    <w:rsid w:val="00AA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529BC85B6F146B4B4B3375A07B643C8">
    <w:name w:val="A529BC85B6F146B4B4B3375A07B643C8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  <w:lang w:val="en-US" w:eastAsia="ja-JP"/>
    </w:rPr>
  </w:style>
  <w:style w:type="paragraph" w:customStyle="1" w:styleId="95F5F59471D24D6EAD005307E59E2D7C">
    <w:name w:val="95F5F59471D24D6EAD005307E59E2D7C"/>
  </w:style>
  <w:style w:type="paragraph" w:customStyle="1" w:styleId="CD22A1E9439D44489B2BB382420CF174">
    <w:name w:val="CD22A1E9439D44489B2BB382420CF174"/>
  </w:style>
  <w:style w:type="paragraph" w:customStyle="1" w:styleId="0665615C39AB434B8AA6F0DD9C0BA461">
    <w:name w:val="0665615C39AB434B8AA6F0DD9C0BA461"/>
  </w:style>
  <w:style w:type="paragraph" w:customStyle="1" w:styleId="8B86719B72E747B2A9105EE1BC377A9E">
    <w:name w:val="8B86719B72E747B2A9105EE1BC377A9E"/>
  </w:style>
  <w:style w:type="paragraph" w:customStyle="1" w:styleId="98AB3D596700481B88E172A17E669064">
    <w:name w:val="98AB3D596700481B88E172A17E669064"/>
  </w:style>
  <w:style w:type="paragraph" w:customStyle="1" w:styleId="F615A1CF67C3449986817984B4AF391C">
    <w:name w:val="F615A1CF67C3449986817984B4AF391C"/>
  </w:style>
  <w:style w:type="paragraph" w:customStyle="1" w:styleId="6554D87A808444249BBA6FB416E6F608">
    <w:name w:val="6554D87A808444249BBA6FB416E6F608"/>
  </w:style>
  <w:style w:type="paragraph" w:customStyle="1" w:styleId="40694DA7B16C4CE1BB97861A5F25547B">
    <w:name w:val="40694DA7B16C4CE1BB97861A5F25547B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val="en-US" w:eastAsia="ja-JP"/>
    </w:rPr>
  </w:style>
  <w:style w:type="paragraph" w:customStyle="1" w:styleId="4B23E81499E14A27B32E3FCC9B775BE7">
    <w:name w:val="4B23E81499E14A27B32E3FCC9B775BE7"/>
  </w:style>
  <w:style w:type="paragraph" w:customStyle="1" w:styleId="C782EE21086848F080704A3B6719296E">
    <w:name w:val="C782EE21086848F080704A3B6719296E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2E74B5" w:themeColor="accent1" w:themeShade="BF"/>
      <w:sz w:val="30"/>
      <w:szCs w:val="20"/>
      <w:lang w:val="en-US" w:eastAsia="ja-JP"/>
    </w:rPr>
  </w:style>
  <w:style w:type="paragraph" w:customStyle="1" w:styleId="3BCB2F4BAFF349F3ACE4FFF15AFF46F8">
    <w:name w:val="3BCB2F4BAFF349F3ACE4FFF15AFF46F8"/>
  </w:style>
  <w:style w:type="paragraph" w:customStyle="1" w:styleId="23E3E7CCCDBB43CE805C044DC6D6473A">
    <w:name w:val="23E3E7CCCDBB43CE805C044DC6D6473A"/>
  </w:style>
  <w:style w:type="paragraph" w:customStyle="1" w:styleId="35C63FD350B2455FB902C50E6A6E9A77">
    <w:name w:val="35C63FD350B2455FB902C50E6A6E9A77"/>
    <w:rsid w:val="003F276B"/>
  </w:style>
  <w:style w:type="paragraph" w:customStyle="1" w:styleId="5D3598D5FF634DBF8E0E36EDA941688D">
    <w:name w:val="5D3598D5FF634DBF8E0E36EDA941688D"/>
    <w:rsid w:val="003F27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Буклет.dotx</Template>
  <TotalTime>105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«Зимние забавы: Рисование на снегу красками»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keywords/>
  <cp:lastModifiedBy>Пользователь Windows</cp:lastModifiedBy>
  <cp:revision>3</cp:revision>
  <dcterms:created xsi:type="dcterms:W3CDTF">2016-11-27T14:12:00Z</dcterms:created>
  <dcterms:modified xsi:type="dcterms:W3CDTF">2020-04-20T16:31:00Z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