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6A7" w:rsidRPr="00671661" w:rsidRDefault="001236A7" w:rsidP="00A51293">
      <w:pPr>
        <w:shd w:val="clear" w:color="auto" w:fill="FFFFFF"/>
        <w:spacing w:after="0"/>
        <w:ind w:left="737" w:right="567"/>
        <w:jc w:val="center"/>
        <w:rPr>
          <w:rStyle w:val="SubtleEmphasis"/>
        </w:rPr>
      </w:pP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center"/>
        <w:rPr>
          <w:rFonts w:ascii="Comic Sans MS" w:hAnsi="Comic Sans MS"/>
          <w:b/>
          <w:bCs/>
          <w:i/>
          <w:iCs/>
          <w:sz w:val="28"/>
          <w:szCs w:val="28"/>
          <w:lang w:eastAsia="ru-RU"/>
        </w:rPr>
      </w:pPr>
      <w:r w:rsidRPr="00A51293">
        <w:rPr>
          <w:rFonts w:ascii="Comic Sans MS" w:hAnsi="Comic Sans MS"/>
          <w:b/>
          <w:bCs/>
          <w:i/>
          <w:iCs/>
          <w:sz w:val="28"/>
          <w:szCs w:val="28"/>
          <w:lang w:eastAsia="ru-RU"/>
        </w:rPr>
        <w:t>Проект «9мая – День Победы»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left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Вид проекта</w:t>
      </w:r>
      <w:r w:rsidRPr="00A51293">
        <w:rPr>
          <w:rFonts w:ascii="Times New Roman" w:hAnsi="Times New Roman"/>
          <w:sz w:val="28"/>
          <w:szCs w:val="28"/>
          <w:lang w:eastAsia="ru-RU"/>
        </w:rPr>
        <w:t>: исследовательский, творческий.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Срок реализации проекта</w:t>
      </w:r>
      <w:r w:rsidRPr="00A51293">
        <w:rPr>
          <w:rFonts w:ascii="Times New Roman" w:hAnsi="Times New Roman"/>
          <w:sz w:val="28"/>
          <w:szCs w:val="28"/>
          <w:lang w:eastAsia="ru-RU"/>
        </w:rPr>
        <w:t>: краткосрочный</w:t>
      </w:r>
      <w:r>
        <w:rPr>
          <w:rFonts w:ascii="Times New Roman" w:hAnsi="Times New Roman"/>
          <w:sz w:val="28"/>
          <w:szCs w:val="28"/>
          <w:lang w:eastAsia="ru-RU"/>
        </w:rPr>
        <w:t xml:space="preserve"> (с 30.04.2016 по 10.05.2016 г.)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Участники проекта</w:t>
      </w:r>
      <w:r w:rsidRPr="00A51293">
        <w:rPr>
          <w:rFonts w:ascii="Times New Roman" w:hAnsi="Times New Roman"/>
          <w:sz w:val="28"/>
          <w:szCs w:val="28"/>
          <w:lang w:eastAsia="ru-RU"/>
        </w:rPr>
        <w:t>:</w:t>
      </w:r>
    </w:p>
    <w:p w:rsidR="001236A7" w:rsidRPr="00A51293" w:rsidRDefault="001236A7" w:rsidP="00A51293">
      <w:pPr>
        <w:numPr>
          <w:ilvl w:val="0"/>
          <w:numId w:val="4"/>
        </w:num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дети старшей и подготовительной группы;</w:t>
      </w:r>
    </w:p>
    <w:p w:rsidR="001236A7" w:rsidRPr="00A51293" w:rsidRDefault="001236A7" w:rsidP="00A51293">
      <w:pPr>
        <w:numPr>
          <w:ilvl w:val="0"/>
          <w:numId w:val="4"/>
        </w:num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воспитатели;</w:t>
      </w:r>
    </w:p>
    <w:p w:rsidR="001236A7" w:rsidRPr="00A51293" w:rsidRDefault="001236A7" w:rsidP="00A51293">
      <w:pPr>
        <w:numPr>
          <w:ilvl w:val="0"/>
          <w:numId w:val="4"/>
        </w:num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родители воспитанников;</w:t>
      </w:r>
    </w:p>
    <w:p w:rsidR="001236A7" w:rsidRPr="00A51293" w:rsidRDefault="001236A7" w:rsidP="00A51293">
      <w:pPr>
        <w:numPr>
          <w:ilvl w:val="0"/>
          <w:numId w:val="4"/>
        </w:num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ветераны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sz w:val="28"/>
          <w:szCs w:val="28"/>
          <w:lang w:eastAsia="ru-RU"/>
        </w:rPr>
        <w:t>АКТУАЛЬНОСТЬ ПРОЕКТА</w:t>
      </w:r>
      <w:r w:rsidRPr="00A51293">
        <w:rPr>
          <w:rFonts w:ascii="Times New Roman" w:hAnsi="Times New Roman"/>
          <w:sz w:val="28"/>
          <w:szCs w:val="28"/>
          <w:lang w:eastAsia="ru-RU"/>
        </w:rPr>
        <w:t>:</w:t>
      </w:r>
    </w:p>
    <w:p w:rsidR="001236A7" w:rsidRPr="00A51293" w:rsidRDefault="001236A7" w:rsidP="00A51293">
      <w:pPr>
        <w:shd w:val="clear" w:color="auto" w:fill="FFFFFF"/>
        <w:spacing w:after="0"/>
        <w:ind w:left="737" w:right="567" w:firstLine="708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Воспитательные традиции Древней Руси насчитывают более двух тысяч лет. 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</w:t>
      </w:r>
    </w:p>
    <w:p w:rsidR="001236A7" w:rsidRPr="00A51293" w:rsidRDefault="001236A7" w:rsidP="00A51293">
      <w:pPr>
        <w:shd w:val="clear" w:color="auto" w:fill="FFFFFF"/>
        <w:spacing w:after="0"/>
        <w:ind w:left="737" w:right="567" w:firstLine="708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А зачем детям - дошкольникам нужны знания об истории страны? Ведь систематизированный курс истории - это задача школы. Да, конечно. Но чтобы это курс был усвоен детьми хорошо, необходимо ещё до школы сформировать у них первоначальные достоверные представления об истории нашей Родины, интерес к её изучению в будущем.</w:t>
      </w:r>
    </w:p>
    <w:p w:rsidR="001236A7" w:rsidRPr="00A51293" w:rsidRDefault="001236A7" w:rsidP="00A51293">
      <w:pPr>
        <w:shd w:val="clear" w:color="auto" w:fill="FFFFFF"/>
        <w:spacing w:after="0"/>
        <w:ind w:left="737" w:right="567" w:firstLine="720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</w:p>
    <w:p w:rsidR="001236A7" w:rsidRPr="00A51293" w:rsidRDefault="001236A7" w:rsidP="00A51293">
      <w:pPr>
        <w:shd w:val="clear" w:color="auto" w:fill="FFFFFF"/>
        <w:spacing w:after="0"/>
        <w:ind w:left="737" w:right="567" w:firstLine="720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В связи с этим очевидна неотложность решения острейших проблем воспитания патриотизма в работе с детьми дошкольного возраста.</w:t>
      </w:r>
    </w:p>
    <w:p w:rsidR="001236A7" w:rsidRPr="00A51293" w:rsidRDefault="001236A7" w:rsidP="00A51293">
      <w:pPr>
        <w:shd w:val="clear" w:color="auto" w:fill="FFFFFF"/>
        <w:spacing w:after="0"/>
        <w:ind w:left="737" w:right="567" w:firstLine="720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Патриотизм -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малой Родине, и гордость за свой народ. Поэтому патриотическое воспитание неотъемлемо связано с ознакомлением окружающего нас мира.</w:t>
      </w:r>
    </w:p>
    <w:p w:rsidR="001236A7" w:rsidRPr="00A51293" w:rsidRDefault="001236A7" w:rsidP="00057A4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Цель проекта</w:t>
      </w:r>
      <w:r w:rsidRPr="00A51293">
        <w:rPr>
          <w:rFonts w:ascii="Times New Roman" w:hAnsi="Times New Roman"/>
          <w:sz w:val="28"/>
          <w:szCs w:val="28"/>
          <w:lang w:eastAsia="ru-RU"/>
        </w:rPr>
        <w:t>: воспитание патриотизма у старших дошкольников, чувства гордости за подвиг нашего народа в Великой Отечественной войне.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left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Задачи проекта:</w:t>
      </w:r>
    </w:p>
    <w:p w:rsidR="001236A7" w:rsidRPr="00A51293" w:rsidRDefault="001236A7" w:rsidP="00A51293">
      <w:pPr>
        <w:numPr>
          <w:ilvl w:val="0"/>
          <w:numId w:val="2"/>
        </w:num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Дать представление о значении победы нашего народа в Великой Отечественной войне; познакомить с историческими фактами военных лет;</w:t>
      </w:r>
    </w:p>
    <w:p w:rsidR="001236A7" w:rsidRPr="00A51293" w:rsidRDefault="001236A7" w:rsidP="00A51293">
      <w:pPr>
        <w:numPr>
          <w:ilvl w:val="0"/>
          <w:numId w:val="2"/>
        </w:num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Обогащать и развивать словарный запас детей, познакомить с произведениями художественной литературы и музыкой военных лет; проводить работу с родителями, привлекая их к патриотическому воспитанию в семье;</w:t>
      </w:r>
    </w:p>
    <w:p w:rsidR="001236A7" w:rsidRPr="00A51293" w:rsidRDefault="001236A7" w:rsidP="00A51293">
      <w:pPr>
        <w:numPr>
          <w:ilvl w:val="0"/>
          <w:numId w:val="2"/>
        </w:num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Осуществлять работу по патриотическому воспитанию дошкольников, формировать гражданскую позицию, чувство любви к Родине;</w:t>
      </w:r>
    </w:p>
    <w:p w:rsidR="001236A7" w:rsidRPr="00A51293" w:rsidRDefault="001236A7" w:rsidP="00A51293">
      <w:pPr>
        <w:numPr>
          <w:ilvl w:val="0"/>
          <w:numId w:val="2"/>
        </w:num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Воспитывать уважение к заслугам и подвигам воинов Великой Отечественной войны.</w:t>
      </w: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1236A7" w:rsidRPr="00057A43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057A43">
        <w:rPr>
          <w:rFonts w:ascii="Times New Roman" w:hAnsi="Times New Roman"/>
          <w:b/>
          <w:bCs/>
          <w:iCs/>
          <w:sz w:val="28"/>
          <w:szCs w:val="28"/>
          <w:lang w:eastAsia="ru-RU"/>
        </w:rPr>
        <w:t>ГИПОТЕЗА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Дети сохраняют интерес к истории своей страны, к Великой Отечественной войне, осознанно проявляют уважение к заслугам и подвигам воинов Великой Отечественной войны.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Родители, активные и заинтересованные участники проекта, осознают важность патриотического воспитания дошкольников, развивают у ребёнка потребность к познанию, общению со взрослыми и сверстниками, через совместную проектную деятельность.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sz w:val="28"/>
          <w:szCs w:val="28"/>
          <w:lang w:eastAsia="ru-RU"/>
        </w:rPr>
      </w:pPr>
      <w:r w:rsidRPr="00A51293">
        <w:rPr>
          <w:rFonts w:ascii="Times New Roman" w:hAnsi="Times New Roman"/>
          <w:sz w:val="28"/>
          <w:szCs w:val="28"/>
          <w:lang w:eastAsia="ru-RU"/>
        </w:rPr>
        <w:t>Воспитатели осуществляют инновационную деятельность, повышают профессиональный уровень.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left"/>
        <w:rPr>
          <w:rFonts w:ascii="Arial" w:hAnsi="Arial" w:cs="Arial"/>
          <w:color w:val="000000"/>
          <w:lang w:eastAsia="ru-RU"/>
        </w:rPr>
      </w:pPr>
      <w:r w:rsidRPr="00A51293">
        <w:rPr>
          <w:rFonts w:ascii="Times New Roman" w:hAnsi="Times New Roman"/>
          <w:b/>
          <w:bCs/>
          <w:sz w:val="28"/>
          <w:szCs w:val="28"/>
          <w:lang w:eastAsia="ru-RU"/>
        </w:rPr>
        <w:t>ПРОВЕРКА ГИПОТЕЗЫ И ВЫБОР МЕТОДОВ ИССЛЕДОВАНИЯ: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A51293">
        <w:rPr>
          <w:rFonts w:ascii="Times New Roman" w:hAnsi="Times New Roman"/>
          <w:color w:val="000000"/>
          <w:sz w:val="28"/>
          <w:szCs w:val="28"/>
          <w:lang w:eastAsia="ru-RU"/>
        </w:rPr>
        <w:t>Один из наиболее эффективных методов патриотического воспитания — проектная деятельность, позволяющая создать естественную ситуацию общения и практического взаимодействия детей и взрослых. Реализация проекта «Этот славный день Победы!» позволила задействовать различные виды детской деятельности. Проект подразумевал единение детей и взрослых, поэтому полноправными участниками проекта стали дети, воспитатели и родители. 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Формы реализации проекта</w:t>
      </w:r>
      <w:r w:rsidRPr="00A51293">
        <w:rPr>
          <w:rFonts w:ascii="Times New Roman" w:hAnsi="Times New Roman"/>
          <w:color w:val="000000"/>
          <w:sz w:val="28"/>
          <w:szCs w:val="28"/>
          <w:lang w:eastAsia="ru-RU"/>
        </w:rPr>
        <w:t>: экскурсии, беседы и дискуссии, творческая деятельность (ручной труд, рисование, аппликация, литературно – музыкальная композиция), художественная литература, игры.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left"/>
        <w:rPr>
          <w:rFonts w:ascii="Arial" w:hAnsi="Arial" w:cs="Arial"/>
          <w:color w:val="000000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ВЫВОДЫ И ОТЧЕТ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A51293">
        <w:rPr>
          <w:rFonts w:ascii="Times New Roman" w:hAnsi="Times New Roman"/>
          <w:color w:val="000000"/>
          <w:sz w:val="28"/>
          <w:szCs w:val="28"/>
          <w:lang w:eastAsia="ru-RU"/>
        </w:rPr>
        <w:t>В ходе проведенных мероприятий, посвященных дню Победы,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ЭТАПЫ РЕАЛИЗАЦИИ ПРОЕКТА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Подготовительный</w:t>
      </w:r>
      <w:r w:rsidRPr="00A51293">
        <w:rPr>
          <w:rFonts w:ascii="Times New Roman" w:hAnsi="Times New Roman"/>
          <w:color w:val="000000"/>
          <w:sz w:val="28"/>
          <w:szCs w:val="28"/>
          <w:lang w:eastAsia="ru-RU"/>
        </w:rPr>
        <w:t> – сбор информации, работа с методической литературой, составление плана работы над проектом</w:t>
      </w: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Основной </w:t>
      </w:r>
      <w:r w:rsidRPr="00A5129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– </w:t>
      </w:r>
      <w:r w:rsidRPr="00A51293">
        <w:rPr>
          <w:rFonts w:ascii="Times New Roman" w:hAnsi="Times New Roman"/>
          <w:color w:val="000000"/>
          <w:sz w:val="28"/>
          <w:szCs w:val="28"/>
          <w:lang w:eastAsia="ru-RU"/>
        </w:rPr>
        <w:t>реализация проекта.</w:t>
      </w: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51293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Заключительный –</w:t>
      </w:r>
      <w:r w:rsidRPr="00A51293">
        <w:rPr>
          <w:rFonts w:ascii="Times New Roman" w:hAnsi="Times New Roman"/>
          <w:color w:val="000000"/>
          <w:sz w:val="28"/>
          <w:szCs w:val="28"/>
          <w:lang w:eastAsia="ru-RU"/>
        </w:rPr>
        <w:t> подведение результатов, презентация работы над проектом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Итог проекта: праздник «День Победы».</w:t>
      </w: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Pr="00A51293" w:rsidRDefault="001236A7" w:rsidP="00A51293">
      <w:pPr>
        <w:shd w:val="clear" w:color="auto" w:fill="FFFFFF"/>
        <w:spacing w:after="0"/>
        <w:ind w:left="737" w:right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236A7" w:rsidRPr="00A51293" w:rsidRDefault="001236A7" w:rsidP="00A51293">
      <w:pPr>
        <w:shd w:val="clear" w:color="auto" w:fill="FFFFFF"/>
        <w:spacing w:after="0"/>
        <w:jc w:val="both"/>
        <w:rPr>
          <w:rFonts w:ascii="Arial" w:hAnsi="Arial" w:cs="Arial"/>
          <w:color w:val="000000"/>
          <w:lang w:eastAsia="ru-RU"/>
        </w:rPr>
      </w:pPr>
    </w:p>
    <w:tbl>
      <w:tblPr>
        <w:tblpPr w:leftFromText="180" w:rightFromText="180" w:vertAnchor="text" w:horzAnchor="margin" w:tblpXSpec="center" w:tblpY="143"/>
        <w:tblW w:w="9889" w:type="dxa"/>
        <w:tbl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  <w:insideH w:val="single" w:sz="4" w:space="0" w:color="E5B8B7"/>
          <w:insideV w:val="single" w:sz="4" w:space="0" w:color="E5B8B7"/>
        </w:tblBorders>
        <w:tblLook w:val="00A0"/>
      </w:tblPr>
      <w:tblGrid>
        <w:gridCol w:w="7196"/>
        <w:gridCol w:w="2693"/>
      </w:tblGrid>
      <w:tr w:rsidR="001236A7" w:rsidRPr="00530F21" w:rsidTr="00530F21">
        <w:tc>
          <w:tcPr>
            <w:tcW w:w="7196" w:type="dxa"/>
            <w:tcBorders>
              <w:bottom w:val="single" w:sz="12" w:space="0" w:color="D99594"/>
            </w:tcBorders>
          </w:tcPr>
          <w:p w:rsidR="001236A7" w:rsidRPr="00530F21" w:rsidRDefault="001236A7" w:rsidP="00530F2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530F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2693" w:type="dxa"/>
            <w:tcBorders>
              <w:bottom w:val="single" w:sz="12" w:space="0" w:color="D99594"/>
            </w:tcBorders>
          </w:tcPr>
          <w:p w:rsidR="001236A7" w:rsidRPr="00530F21" w:rsidRDefault="001236A7" w:rsidP="00530F2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530F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530F2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1236A7" w:rsidRPr="00530F21" w:rsidTr="00530F21">
        <w:trPr>
          <w:trHeight w:val="1875"/>
        </w:trPr>
        <w:tc>
          <w:tcPr>
            <w:tcW w:w="7196" w:type="dxa"/>
            <w:tcBorders>
              <w:bottom w:val="single" w:sz="4" w:space="0" w:color="FF0066"/>
            </w:tcBorders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Постановка цели, определение формы работы. 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Изучение методической литературы и сбор художественной литературы.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Создание презентации.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Составление сценария праздника «День Победы»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Сбор информации, материала о Великой Отечественной Войне (песни, стихи, плакаты, показ настоящих наград).</w:t>
            </w:r>
          </w:p>
        </w:tc>
        <w:tc>
          <w:tcPr>
            <w:tcW w:w="2693" w:type="dxa"/>
            <w:tcBorders>
              <w:bottom w:val="single" w:sz="4" w:space="0" w:color="FF0066"/>
            </w:tcBorders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музыкальный руководитель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Основной этап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ООД Ознакомление с окружающим миром «9 Мая – День Победы» 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ООД Развитие речи «Мой дедушка – ветеран ВОВ» 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воспитатели</w:t>
            </w: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 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Рассказы о Великой Отечественной войне: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С.П.Алексеев «От Москвы до Берлина», «Идет война народная»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В.Ф. Панова «Сергей Иванович и Таня»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В.Е. Карасева «Маленькие ленинградцы»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Л.Кассиль «Твои защитники»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Б.П. Павлов «Вовка с ничейной полосы»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Повесть - Б.П. Павлов «На безымянной сопке»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Сказка - Ю.Я.Яковлев «Как Сережа на войну ходил»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Стихотворения: «Был трудный бой», «Песня Победы», С.В. Михалков «Победа»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воспитатели</w:t>
            </w: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 «Как называется военный…», «Узнай и назови боевую технику ВОВ»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воспитатели</w:t>
            </w: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Цикл бесед о ВОВ: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«Родина – мать зовет!»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«Великие битвы»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«Дети войны»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«Музыка войны»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«Мы пол-Европы прошагали, пол-Земли» 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воспитатели, музыкальный руководитель</w:t>
            </w: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Рассматривание плакатов военных лет, фотографий, иллюстраций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воспитатели, музыкальный руководитель</w:t>
            </w: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Художественное творчество: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Рисование «Война глазами детей», 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Аппликация - открытка «День Победы».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 родители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воспитатель</w:t>
            </w: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Слушание музыкальных произведений: 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«Марш защитников Москвы» А.Сурков, Минута молчания,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«Катюша» М.Блантер, «Священная война» А.Александров, </w:t>
            </w:r>
          </w:p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«Ах, война, что ты, подлая, сделала» Б.Окуджавы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воспитатели, музыкальный руководитель</w:t>
            </w: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Экскурсия к аллее героев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воспитатели, музыкальный руководитель</w:t>
            </w: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Экскурсия в краеведческий музей – «Зал боевой славы»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воспитатели, музыкальный руководитель</w:t>
            </w: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236A7" w:rsidRPr="00530F21" w:rsidTr="00530F21">
        <w:tc>
          <w:tcPr>
            <w:tcW w:w="7196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Выставка рисунков «Война глазами детей»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Вручение поздравительных открыток ветеранам 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Альбом «Стихи и песни о войне и победе»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Видео презентация «Этот славный День Победы»</w:t>
            </w:r>
          </w:p>
          <w:p w:rsidR="001236A7" w:rsidRPr="00530F21" w:rsidRDefault="001236A7" w:rsidP="00530F21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Праздник «День Победы»</w:t>
            </w:r>
          </w:p>
        </w:tc>
        <w:tc>
          <w:tcPr>
            <w:tcW w:w="2693" w:type="dxa"/>
          </w:tcPr>
          <w:p w:rsidR="001236A7" w:rsidRPr="00530F21" w:rsidRDefault="001236A7" w:rsidP="00530F21">
            <w:pPr>
              <w:spacing w:after="0"/>
              <w:jc w:val="left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530F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Воспитатели, музыкальный руководитель, дети, родители</w:t>
            </w:r>
          </w:p>
        </w:tc>
      </w:tr>
    </w:tbl>
    <w:p w:rsidR="001236A7" w:rsidRPr="00A51293" w:rsidRDefault="001236A7" w:rsidP="00A51293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236A7" w:rsidRDefault="001236A7" w:rsidP="00E846D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bookmarkStart w:id="0" w:name="793e1854a3f616c4f94abaa2586c3b8b2740b1fe"/>
      <w:bookmarkStart w:id="1" w:name="0"/>
      <w:bookmarkEnd w:id="0"/>
      <w:bookmarkEnd w:id="1"/>
    </w:p>
    <w:p w:rsidR="001236A7" w:rsidRDefault="001236A7" w:rsidP="00E846D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1236A7" w:rsidRDefault="001236A7" w:rsidP="00E846D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Сценарий праздника</w:t>
      </w:r>
    </w:p>
    <w:p w:rsidR="001236A7" w:rsidRPr="00595FDD" w:rsidRDefault="001236A7" w:rsidP="00E846D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FF0000"/>
          <w:sz w:val="36"/>
          <w:szCs w:val="36"/>
        </w:rPr>
      </w:pPr>
      <w:r w:rsidRPr="00595FDD">
        <w:rPr>
          <w:rStyle w:val="c1"/>
          <w:b/>
          <w:bCs/>
          <w:color w:val="FF0000"/>
          <w:sz w:val="36"/>
          <w:szCs w:val="36"/>
        </w:rPr>
        <w:t>«День Победы»</w:t>
      </w:r>
    </w:p>
    <w:p w:rsidR="001236A7" w:rsidRDefault="001236A7" w:rsidP="00D56A4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right="567"/>
        <w:rPr>
          <w:rStyle w:val="c1"/>
          <w:b/>
          <w:bCs/>
          <w:color w:val="000000"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right="567"/>
        <w:rPr>
          <w:rStyle w:val="c1"/>
          <w:b/>
          <w:bCs/>
          <w:color w:val="000000"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right="567"/>
        <w:jc w:val="right"/>
        <w:rPr>
          <w:rStyle w:val="c1"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Составитель</w:t>
      </w: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right="567"/>
        <w:jc w:val="right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Авдеева Е.И.</w:t>
      </w:r>
    </w:p>
    <w:p w:rsidR="001236A7" w:rsidRPr="00E846DA" w:rsidRDefault="001236A7" w:rsidP="008A5119">
      <w:pPr>
        <w:pStyle w:val="c0"/>
        <w:shd w:val="clear" w:color="auto" w:fill="FFFFFF"/>
        <w:spacing w:before="0" w:beforeAutospacing="0" w:after="0" w:afterAutospacing="0"/>
        <w:ind w:right="567"/>
        <w:jc w:val="center"/>
        <w:rPr>
          <w:rStyle w:val="c1"/>
          <w:bCs/>
          <w:color w:val="000000"/>
          <w:sz w:val="28"/>
          <w:szCs w:val="28"/>
        </w:rPr>
      </w:pPr>
    </w:p>
    <w:p w:rsidR="001236A7" w:rsidRDefault="001236A7" w:rsidP="00D56A4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236A7" w:rsidRDefault="001236A7" w:rsidP="00D56A4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Цели: </w:t>
      </w:r>
      <w:r w:rsidRPr="00595FDD">
        <w:rPr>
          <w:rStyle w:val="c1"/>
          <w:bCs/>
          <w:color w:val="000000"/>
          <w:sz w:val="28"/>
          <w:szCs w:val="28"/>
        </w:rPr>
        <w:t>расширение</w:t>
      </w:r>
      <w:r>
        <w:rPr>
          <w:rStyle w:val="c1"/>
          <w:color w:val="000000"/>
          <w:sz w:val="28"/>
          <w:szCs w:val="28"/>
        </w:rPr>
        <w:t xml:space="preserve"> знаний о государственных праздниках и историческом наследии нашей страны; закрепление представления о празднике Дне победы; формирование патриотических чувств у детей.</w:t>
      </w: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 w:hanging="1416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             Задачи:         </w:t>
      </w:r>
    </w:p>
    <w:p w:rsidR="001236A7" w:rsidRDefault="001236A7" w:rsidP="00595FDD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воспитывать уважение к защитникам Отечества, памяти павших бойцов, ветеранам ВОВ;</w:t>
      </w:r>
    </w:p>
    <w:p w:rsidR="001236A7" w:rsidRDefault="001236A7" w:rsidP="00595FDD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способствовать формированию чувства гордости за свой народ, его боевые заслуги;</w:t>
      </w:r>
    </w:p>
    <w:p w:rsidR="001236A7" w:rsidRDefault="001236A7" w:rsidP="00595FDD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ind w:right="567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развивать духовно- нравственный и интеллектуальный потенциал художественно-эстетическими средствами, музыкальной культурой.</w:t>
      </w: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1440" w:right="567"/>
        <w:jc w:val="both"/>
        <w:rPr>
          <w:rStyle w:val="c1"/>
          <w:color w:val="000000"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both"/>
        <w:rPr>
          <w:rStyle w:val="apple-converted-space"/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E846DA">
        <w:rPr>
          <w:rStyle w:val="c1"/>
          <w:b/>
          <w:sz w:val="28"/>
          <w:szCs w:val="28"/>
        </w:rPr>
        <w:t>Предварительная работа:</w:t>
      </w:r>
      <w:r w:rsidRPr="00E846DA">
        <w:rPr>
          <w:rStyle w:val="apple-converted-space"/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</w:p>
    <w:p w:rsidR="001236A7" w:rsidRDefault="001236A7" w:rsidP="00595FDD">
      <w:pPr>
        <w:pStyle w:val="c0"/>
        <w:numPr>
          <w:ilvl w:val="0"/>
          <w:numId w:val="6"/>
        </w:numPr>
        <w:shd w:val="clear" w:color="auto" w:fill="FFFFFF"/>
        <w:spacing w:before="0" w:beforeAutospacing="0" w:after="0" w:afterAutospacing="0"/>
        <w:ind w:right="567"/>
        <w:jc w:val="both"/>
        <w:rPr>
          <w:rStyle w:val="c1"/>
          <w:bCs/>
          <w:sz w:val="28"/>
          <w:szCs w:val="28"/>
        </w:rPr>
      </w:pPr>
      <w:r w:rsidRPr="00D56A40">
        <w:rPr>
          <w:rStyle w:val="c1"/>
          <w:bCs/>
          <w:sz w:val="28"/>
          <w:szCs w:val="28"/>
        </w:rPr>
        <w:t>Разучивание</w:t>
      </w:r>
      <w:r>
        <w:rPr>
          <w:rStyle w:val="c1"/>
          <w:bCs/>
          <w:sz w:val="28"/>
          <w:szCs w:val="28"/>
        </w:rPr>
        <w:t xml:space="preserve"> песен, танцев, стихов с детьми.</w:t>
      </w: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1097" w:right="567"/>
        <w:jc w:val="both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  <w:r w:rsidRPr="00530F21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DSCN1638.JPG" style="width:384.75pt;height:28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">
            <v:imagedata r:id="rId5" o:title="" croptop="-218f" cropbottom="-275f" cropright="-51f"/>
            <o:lock v:ext="edit" aspectratio="f"/>
          </v:shape>
        </w:pict>
      </w: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  <w:r w:rsidRPr="00530F21">
        <w:rPr>
          <w:noProof/>
          <w:sz w:val="28"/>
          <w:szCs w:val="28"/>
        </w:rPr>
        <w:pict>
          <v:shape id="Рисунок 1" o:spid="_x0000_i1026" type="#_x0000_t75" alt="DSCN1631.JPG" style="width:394.5pt;height:28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">
            <v:imagedata r:id="rId6" o:title="" croptop="-212f" cropbottom="-335f" cropright="-117f"/>
            <o:lock v:ext="edit" aspectratio="f"/>
          </v:shape>
        </w:pict>
      </w: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  <w:r w:rsidRPr="00530F21">
        <w:rPr>
          <w:noProof/>
          <w:sz w:val="28"/>
          <w:szCs w:val="28"/>
        </w:rPr>
        <w:pict>
          <v:shape id="Рисунок 2" o:spid="_x0000_i1027" type="#_x0000_t75" alt="DSCN1632.JPG" style="width:388.5pt;height:28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">
            <v:imagedata r:id="rId7" o:title="" croptop="-215f" cropbottom="-306f" cropright="-76f"/>
            <o:lock v:ext="edit" aspectratio="f"/>
          </v:shape>
        </w:pict>
      </w: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rPr>
          <w:rStyle w:val="c1"/>
          <w:bCs/>
          <w:sz w:val="28"/>
          <w:szCs w:val="28"/>
        </w:rPr>
      </w:pPr>
      <w:r w:rsidRPr="00D56A40">
        <w:rPr>
          <w:rStyle w:val="c1"/>
          <w:bCs/>
          <w:sz w:val="28"/>
          <w:szCs w:val="28"/>
        </w:rPr>
        <w:br/>
        <w:t>2.</w:t>
      </w:r>
      <w:r>
        <w:rPr>
          <w:rStyle w:val="c1"/>
          <w:bCs/>
          <w:sz w:val="28"/>
          <w:szCs w:val="28"/>
        </w:rPr>
        <w:t xml:space="preserve"> Индивидуальная работа с детьми.</w:t>
      </w:r>
      <w:r w:rsidRPr="00D56A40">
        <w:rPr>
          <w:rStyle w:val="c1"/>
          <w:bCs/>
          <w:sz w:val="28"/>
          <w:szCs w:val="28"/>
        </w:rPr>
        <w:br/>
      </w:r>
      <w:r>
        <w:rPr>
          <w:rStyle w:val="c1"/>
          <w:bCs/>
          <w:sz w:val="28"/>
          <w:szCs w:val="28"/>
        </w:rPr>
        <w:t>3. Оформление музыкального зала.</w:t>
      </w:r>
      <w:r w:rsidRPr="00D56A40">
        <w:rPr>
          <w:rStyle w:val="c1"/>
          <w:bCs/>
          <w:sz w:val="28"/>
          <w:szCs w:val="28"/>
        </w:rPr>
        <w:br/>
        <w:t>4. Проведение занятий, бесед и презентаций по патриотическому воспитани</w:t>
      </w:r>
      <w:r>
        <w:rPr>
          <w:rStyle w:val="c1"/>
          <w:bCs/>
          <w:sz w:val="28"/>
          <w:szCs w:val="28"/>
        </w:rPr>
        <w:t>ю.</w:t>
      </w: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737" w:right="567"/>
        <w:rPr>
          <w:rStyle w:val="c1"/>
          <w:bCs/>
          <w:sz w:val="28"/>
          <w:szCs w:val="28"/>
        </w:rPr>
      </w:pPr>
    </w:p>
    <w:p w:rsidR="001236A7" w:rsidRDefault="001236A7" w:rsidP="00340ED0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  <w:r w:rsidRPr="00530F21">
        <w:rPr>
          <w:noProof/>
          <w:sz w:val="28"/>
          <w:szCs w:val="28"/>
        </w:rPr>
        <w:pict>
          <v:shape id="Рисунок 11" o:spid="_x0000_i1028" type="#_x0000_t75" style="width:331.5pt;height:24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">
            <v:imagedata r:id="rId8" o:title="" croptop="-253f" cropbottom="-346f" cropleft="-99f" cropright="-119f"/>
            <o:lock v:ext="edit" aspectratio="f"/>
          </v:shape>
        </w:pict>
      </w:r>
    </w:p>
    <w:p w:rsidR="001236A7" w:rsidRPr="00D56A40" w:rsidRDefault="001236A7" w:rsidP="00340ED0">
      <w:pPr>
        <w:pStyle w:val="c0"/>
        <w:shd w:val="clear" w:color="auto" w:fill="FFFFFF"/>
        <w:spacing w:before="0" w:beforeAutospacing="0" w:after="0" w:afterAutospacing="0"/>
        <w:ind w:left="737" w:right="567"/>
        <w:jc w:val="center"/>
        <w:rPr>
          <w:rStyle w:val="c1"/>
          <w:bCs/>
          <w:sz w:val="28"/>
          <w:szCs w:val="28"/>
        </w:rPr>
      </w:pPr>
    </w:p>
    <w:p w:rsidR="001236A7" w:rsidRDefault="001236A7" w:rsidP="00595FDD">
      <w:pPr>
        <w:pStyle w:val="c0"/>
        <w:shd w:val="clear" w:color="auto" w:fill="FFFFFF"/>
        <w:spacing w:before="0" w:beforeAutospacing="0" w:after="0" w:afterAutospacing="0"/>
        <w:ind w:left="567" w:right="567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Оборудование:</w:t>
      </w:r>
      <w:r w:rsidRPr="00340ED0">
        <w:rPr>
          <w:rStyle w:val="c1"/>
          <w:bCs/>
          <w:color w:val="000000"/>
          <w:sz w:val="28"/>
          <w:szCs w:val="28"/>
        </w:rPr>
        <w:t> на</w:t>
      </w:r>
      <w:r>
        <w:rPr>
          <w:rStyle w:val="c1"/>
          <w:color w:val="000000"/>
          <w:sz w:val="28"/>
          <w:szCs w:val="28"/>
        </w:rPr>
        <w:t xml:space="preserve"> центральной стене изображение вечного огня, салют (звёзды разные по величине), ромашки белые и жёлтые, свеча, государственный флаг России, фото со знаменем России.</w:t>
      </w:r>
    </w:p>
    <w:p w:rsidR="001236A7" w:rsidRDefault="001236A7" w:rsidP="00595FDD">
      <w:pPr>
        <w:spacing w:after="0"/>
        <w:ind w:left="567" w:right="567"/>
        <w:jc w:val="center"/>
        <w:rPr>
          <w:sz w:val="28"/>
          <w:szCs w:val="28"/>
        </w:rPr>
      </w:pPr>
      <w:r>
        <w:rPr>
          <w:sz w:val="28"/>
          <w:szCs w:val="28"/>
        </w:rPr>
        <w:t>Ход праздника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песню «День победы» дети входят в зал.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Композиция с флажками и цветами.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Ребёнок.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праздник входит в каждый дом.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радость людям с ним приходит следом.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поздравляем Вас с весенним днем…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днём Славы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Все:</w:t>
      </w:r>
      <w:r>
        <w:rPr>
          <w:rFonts w:ascii="Times New Roman" w:hAnsi="Times New Roman"/>
          <w:sz w:val="28"/>
          <w:szCs w:val="28"/>
        </w:rPr>
        <w:t xml:space="preserve"> С Днем Победы!!!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Ребёнок.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– День Победы.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Ликует, празднует народ.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ветераны на параде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Встречаются из года в год.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Ребёнок.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Они идут под Марш Победы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со слезами на глазах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Вспоминают свою юность….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начиналось это так….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sz w:val="28"/>
          <w:szCs w:val="28"/>
        </w:rPr>
        <w:t xml:space="preserve"> Конец  тридцатых начало сороковых годов. Наша страна крепла и развивалась, открывались заводы, фабрики. В деревнях выращивали большие урожаи, дети ходили в сады и школы…. Шла мирная жизнь.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Танец:</w:t>
      </w:r>
      <w:r>
        <w:rPr>
          <w:rFonts w:ascii="Times New Roman" w:hAnsi="Times New Roman"/>
          <w:sz w:val="28"/>
          <w:szCs w:val="28"/>
        </w:rPr>
        <w:t>«Ой Вася – василёк»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(Звучит сирена, дети слушают…объявление войны, «Вставай страна огромная»)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 xml:space="preserve">Ребёнок.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Летней ночью на рассвете,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мирно спали дети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Гитлер дал войскам приказ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послал солдат немецких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Против всех людей советских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значит – против нас.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 xml:space="preserve">Ребёнок.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хотел людей свободных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Превратить в людей голодных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Навсегда лишить всего.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упорных и восставших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колени не упавших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Истребить до одного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 xml:space="preserve">Ребёнок.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велел чтоб разгромили,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Растоптали и сожгли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– что дружно мы хранили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Пуще глаза берегли.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песен петь не смели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Возле дома своего.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фашистов чтоб всё было,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для русских…. ничего.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 xml:space="preserve">Ребёнок.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за честь своей Отчизны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Встали все: и стар и мал.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конца, до дня Победы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вперёд – ни шагу назад!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Марш.(звучит марш «Славянки», девочки машут платочками, мальчики уходят)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</w:t>
      </w:r>
      <w:r>
        <w:rPr>
          <w:rFonts w:ascii="Times New Roman" w:hAnsi="Times New Roman"/>
          <w:b/>
          <w:sz w:val="28"/>
          <w:szCs w:val="28"/>
        </w:rPr>
        <w:t>ёнок</w:t>
      </w:r>
      <w:r w:rsidRPr="0027147E">
        <w:rPr>
          <w:rFonts w:ascii="Times New Roman" w:hAnsi="Times New Roman"/>
          <w:b/>
          <w:sz w:val="28"/>
          <w:szCs w:val="28"/>
        </w:rPr>
        <w:t>-дев.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Солнечным, ранним утром в июне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час, когда просыпалась страна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Вдруг прозвучало впервые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страшное слово – «война».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Реб.- дев. И встал народ услышав зов страны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фронтах Великой той войны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Отважно шли солдаты в смертный бой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нашу родину – за нас с тобой!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</w:t>
      </w:r>
      <w:r>
        <w:rPr>
          <w:rFonts w:ascii="Times New Roman" w:hAnsi="Times New Roman"/>
          <w:b/>
          <w:sz w:val="28"/>
          <w:szCs w:val="28"/>
        </w:rPr>
        <w:t>ёнок</w:t>
      </w:r>
      <w:r w:rsidRPr="0027147E">
        <w:rPr>
          <w:rFonts w:ascii="Times New Roman" w:hAnsi="Times New Roman"/>
          <w:b/>
          <w:sz w:val="28"/>
          <w:szCs w:val="28"/>
        </w:rPr>
        <w:t>- дев.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не знали немцы русских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подумать не могли.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сильна любовь к отчизне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дорог свой кусок земли.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(выходят 3 мальчика)</w:t>
      </w:r>
    </w:p>
    <w:p w:rsidR="001236A7" w:rsidRDefault="001236A7" w:rsidP="00595FDD">
      <w:pPr>
        <w:pStyle w:val="ListParagraph"/>
        <w:numPr>
          <w:ilvl w:val="0"/>
          <w:numId w:val="1"/>
        </w:num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грозно танки в бой ведем.</w:t>
      </w:r>
    </w:p>
    <w:p w:rsidR="001236A7" w:rsidRDefault="001236A7" w:rsidP="00595FDD">
      <w:pPr>
        <w:pStyle w:val="ListParagraph"/>
        <w:numPr>
          <w:ilvl w:val="0"/>
          <w:numId w:val="1"/>
        </w:num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Родину не подведем.</w:t>
      </w:r>
    </w:p>
    <w:p w:rsidR="001236A7" w:rsidRPr="00FC03D6" w:rsidRDefault="001236A7" w:rsidP="00595FDD">
      <w:pPr>
        <w:pStyle w:val="ListParagraph"/>
        <w:numPr>
          <w:ilvl w:val="0"/>
          <w:numId w:val="1"/>
        </w:num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Танкисты с боем города берут.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Вместе: и песню весело поют.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Песня: «3 танкиста»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27147E">
      <w:pPr>
        <w:spacing w:after="0"/>
        <w:ind w:left="567" w:right="567"/>
        <w:jc w:val="center"/>
        <w:rPr>
          <w:rFonts w:ascii="Times New Roman" w:hAnsi="Times New Roman"/>
          <w:sz w:val="28"/>
          <w:szCs w:val="28"/>
        </w:rPr>
      </w:pPr>
      <w:r w:rsidRPr="00530F2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352.5pt;height:25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QEBGKAQAALcEAAB3BAAAKAQAABAAAAAFAAAAAAAAAGUEAABdBAAAAAAAAHcE&#10;AAByBAAAbQQAAGgEAABjBAAAXgQAAFkEAABUBAAATwQAAEoEAABF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ZEEAO90AgC/dwIAatICAHuUAwAqEwQAKK8FAKNwBACQ0wQAvVIFAO8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x4MALVMAgA5aAIAHNACALu/AwBojQQAbigG&#10;AFLBBADU6wUAhGAHAApB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GcHABa4AQAg&#10;/QEA4WcCACz/AgDh1wMARCsFAAAQBQB6PQYA+kIHAEUP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T8EAGJiAQBfkgEA590BADJmAgDgwAIAQ7IDAH5iAwCxzAMAoV0DABOv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VMIAHDbAgDFwQIAMyoDAApfBACSBgUA6fgGANgs&#10;BgButgYAtG8GAHAR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wGAJLHAADaygAA&#10;wykBAHEXAgDtNQMASMMEAHEEBQBBLgYAGdEFAGuB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dYHAF37AADQEQEA5UwBAEXbAQCjSQIA1QADAN65AgB2kgMAQSoEAIx/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RwGAINMAgBPhQIAY+QCAPyIAwDuGAQABwoFAKDpBABf&#10;UgUAmakEAF9h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dgCAMOCAQBRnAEA5aIB&#10;AJfLAQAbugEAY8oBAD0nAQAcmQAAqsUAAGq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EAAABS&#10;MDM5N0IwNTQ2AAAmAwAAAAAAAHIAAAAAAAAAWQAAAAAAAAABAAAAL////wAAAAAAAAAAAAAAA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EAAAABAADWAgAAAAAAAAAA&#10;AAAAAAAAXgQAADE4OjM3OjMyIEZlYiAgOCAyMDE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UjAyODlCMDcyNgAAHQMAAAAAAAAAAAAA&#10;AAAAAAAAAAArAgAAKwMAAHIBAAC9AQAAsAEAANYBAAChAQAAnU8BAK8AAAABAAAA//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gQAADE4OjM3OjMyIEZlYiAgOCAyMDE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wCEAAIB&#10;AgICAQICAgIDAgIDBAcEBAMDBAgGBgUHCggKCgoICQkLDBANCwsPDAkJDhMODxAREhISCg0TFRMR&#10;FRAREhEBAgMDBAMECAQECBELCQsRERERERERERERERERERERERERERERERERERERERERERERERER&#10;EREREREREREREREREf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">
            <v:imagedata r:id="rId9" o:title="" croptop="-238f" cropbottom="-300f" cropleft="-93f" cropright="-84f"/>
            <o:lock v:ext="edit" aspectratio="f"/>
          </v:shape>
        </w:pict>
      </w:r>
    </w:p>
    <w:p w:rsidR="001236A7" w:rsidRDefault="001236A7" w:rsidP="0027147E">
      <w:pPr>
        <w:spacing w:after="0"/>
        <w:ind w:left="567" w:right="567"/>
        <w:jc w:val="center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Вед:</w:t>
      </w:r>
      <w:r>
        <w:rPr>
          <w:rFonts w:ascii="Times New Roman" w:hAnsi="Times New Roman"/>
          <w:sz w:val="28"/>
          <w:szCs w:val="28"/>
        </w:rPr>
        <w:t xml:space="preserve"> жить, воевать, побеждать врага помогали во время великой Отечественной войне – песни. Как много военных песен было написано в те лихие годы. Рожденный в окопах и землянках, опаленные огнём сражений они могут составить своеобразную летопись великой отечественной войны. И сегодня песни военных лет предстают перед слушателями как памятники истории, овеянные романтикой героизма.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 xml:space="preserve">Ребёнок.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песни, любимые народом.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в сердце каждого живут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состарят эти песни годы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песни помнят и поют.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Загадки: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Песня –«Катюша»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sz w:val="28"/>
          <w:szCs w:val="28"/>
        </w:rPr>
        <w:t xml:space="preserve"> Шли солдаты с боями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дорогам войны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Выпадал между залпами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Может час тишины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тогда на привале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Опустившись в окоп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письма писали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Тем, кто был так далек.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многих семьях сохранились солдатские письма – треугольники.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(выходят дети с письмами в руках «читают»)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 «От всей души»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 xml:space="preserve">Ребёнок.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Дорогие мои родные,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Ночь – дрожит огонёк свечи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Вспоминаю уже не впервые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спите на теплой печи.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нашей маленькой теплой избушке,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 глухих затерялась лесах.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Вспоминаю я поле, речушку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Вновь и вновь вспоминаю я вас.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 xml:space="preserve">Ребёнок.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Здравствуй, дорогой Максим!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Здравствуй, мой любимый сын.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пишу с передовой – завтра утром снова в бой.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Будем мы фашистов гнать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Береги сыночек мать.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Позабудь печаль и грусть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 победою вернусь!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Обниму Вас наконец. До свиданья. Твой отец.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 xml:space="preserve">Ребёнок.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 меня, и я вернусь,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Только очень жди,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Жди, когда наводят грусть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Желтые дожди,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Жди, когда снега метут,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Жди, когда жара,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Жди, когда других не ждут,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Позабыв вчера.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 xml:space="preserve">Ребёнок.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Мама, тебе эти строки пишу я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Тебе посылаю сыновей привет.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Тебя вспоминаю такую родную,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Такую хорошую, слов даже нет.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пусть между нами сейчас километры…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здесь, ты со мною родная моя.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sz w:val="28"/>
          <w:szCs w:val="28"/>
        </w:rPr>
        <w:t xml:space="preserve"> На страницах застыли года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 ему было всегда…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Мама,  я здоров, я живой.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на утро последний бой…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Танец: «А закаты алые»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sz w:val="28"/>
          <w:szCs w:val="28"/>
        </w:rPr>
        <w:t xml:space="preserve"> Очень тяжело было не только на войне, где рвались снаряды и гибли люди, но и в тылу. Женщины, дети, старики которые не могли воевать помогали в тылу, они очень много работали, не смотря на голод, холод, разруху, страх.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Музыка: (выходит девочка с медведем)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Ребёнок.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Ободранного Мишку утешала.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Девчушка в изувеченной избе.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Не плачь, не плачь. Сама не доедала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 сухаря оставила тебе»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Снаряды пролетали и взрывались.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Смешались с кровью черная земля.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«Была семья, был дом… теперь остались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Совсем одни на свете – ты и я»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«Ты слышишь, Миш, я сильная не плачу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мне дадут на фронте автомат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отомщу за то,что слезы прячу.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то, что наши сосенки горят.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 тишине свистели пул, как же страшнои звонко,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Зловещий отблеск полыхал в окне –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выбежала из дому девчонка: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«Ой, Мишка, Мишка, как же страшно мне!»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Молчание. Ни голоса не слышно,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Победу нынче празднует страна…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сколько их, девчонок и мальчишек,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Осиротила подлая война?!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sz w:val="28"/>
          <w:szCs w:val="28"/>
        </w:rPr>
        <w:t xml:space="preserve"> Война – какое страшное слово. Всего 5 букв, а сколько слез, горя? А сколько покалеченных судеб, разрушенных домов, погубленных надежд. 4 года войны: 1418 дней, 34 000 часов и более 27 миллионов погибших советских людей. 27 миллионов –это значит каждую минуту погибало 10 человек. Сколько осталось вдов и сирот после войны какой мерой можно измерить человеческое горе? А какой мерой можно измерить героизм советских солдат испытавших все тяготы войны. Веривших в победу не смотря на потери друзей и близких.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Танец: «Птицы белые»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sz w:val="28"/>
          <w:szCs w:val="28"/>
        </w:rPr>
        <w:t xml:space="preserve"> И вот она долгожданная весна 1945 года. Наши солдаты разгромили фашистов и спасли от них народы всего мира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(Звучит голос Левитана об окончании войны)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</w:t>
      </w:r>
      <w:r>
        <w:rPr>
          <w:rFonts w:ascii="Times New Roman" w:hAnsi="Times New Roman"/>
          <w:b/>
          <w:sz w:val="28"/>
          <w:szCs w:val="28"/>
        </w:rPr>
        <w:t>ёнок</w:t>
      </w:r>
      <w:r w:rsidRPr="0027147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Спать легли однажды дети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Окна все затемнены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 проснулись на рассвете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окнах свет и нет войны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Ребёнок:</w:t>
      </w:r>
      <w:r>
        <w:rPr>
          <w:rFonts w:ascii="Times New Roman" w:hAnsi="Times New Roman"/>
          <w:sz w:val="28"/>
          <w:szCs w:val="28"/>
        </w:rPr>
        <w:t xml:space="preserve"> Можно больше не прощаться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 на фронт не провожать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 налетов не бояться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 ночных тревог не ждать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Ребёнок:</w:t>
      </w:r>
      <w:r>
        <w:rPr>
          <w:rFonts w:ascii="Times New Roman" w:hAnsi="Times New Roman"/>
          <w:sz w:val="28"/>
          <w:szCs w:val="28"/>
        </w:rPr>
        <w:t xml:space="preserve"> Война закончилась и пушки замолчали.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 годы сгладили великую беду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 мы живем, и мы опять весну встречаем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Встречаем день Победы – лучший день в году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Песня: «Парад Победы»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Сияет солнце – день Победы!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И будет нам всегда светить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боях жестоких наши деды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Врага сумели победить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Пусть на земле цветут сады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Здоровы будут дети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Не нужно нам беды войны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Пусть солнце(светит детям!) ярко светит.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Песня: «Один рассвет для всех»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Ребёнок:</w:t>
      </w:r>
      <w:r>
        <w:rPr>
          <w:rFonts w:ascii="Times New Roman" w:hAnsi="Times New Roman"/>
          <w:sz w:val="28"/>
          <w:szCs w:val="28"/>
        </w:rPr>
        <w:t xml:space="preserve"> Очень скоро подрастем,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армию служить пойдем.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Будем в армии служить.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Родине поможем,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Маму, папу защитим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И девчонок тоже.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Песня: «Бравые солдаты.»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Ребёнок:</w:t>
      </w:r>
      <w:r>
        <w:rPr>
          <w:rFonts w:ascii="Times New Roman" w:hAnsi="Times New Roman"/>
          <w:sz w:val="28"/>
          <w:szCs w:val="28"/>
        </w:rPr>
        <w:t xml:space="preserve"> Пусть мир украсит доброта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И расцветут улыбкой лица</w:t>
      </w:r>
    </w:p>
    <w:p w:rsidR="001236A7" w:rsidRPr="00CD6513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А слово страшное </w:t>
      </w:r>
      <w:r w:rsidRPr="00CD6513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</w:rPr>
        <w:t>война</w:t>
      </w:r>
      <w:r w:rsidRPr="00CD6513">
        <w:rPr>
          <w:rFonts w:ascii="Times New Roman" w:hAnsi="Times New Roman"/>
          <w:sz w:val="28"/>
          <w:szCs w:val="28"/>
        </w:rPr>
        <w:t>”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Пусть никогда не повторится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Танец: «Не уроните шарик»</w:t>
      </w:r>
    </w:p>
    <w:p w:rsidR="001236A7" w:rsidRPr="0027147E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Вед:</w:t>
      </w:r>
      <w:r>
        <w:rPr>
          <w:rFonts w:ascii="Times New Roman" w:hAnsi="Times New Roman"/>
          <w:sz w:val="28"/>
          <w:szCs w:val="28"/>
        </w:rPr>
        <w:t xml:space="preserve"> Никогда позабыть мы не сможем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Сколько бед принесла нам война.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И сегодня давайте вспомним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Павших солдат имена.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2Вед:</w:t>
      </w:r>
      <w:r>
        <w:rPr>
          <w:rFonts w:ascii="Times New Roman" w:hAnsi="Times New Roman"/>
          <w:sz w:val="28"/>
          <w:szCs w:val="28"/>
        </w:rPr>
        <w:t xml:space="preserve"> Дни весны наступающей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Им уже неданы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На минуту молчания встаньте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 память всех не пришедших с войны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Минута молчания: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b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Вед:</w:t>
      </w:r>
      <w:r>
        <w:rPr>
          <w:rFonts w:ascii="Times New Roman" w:hAnsi="Times New Roman"/>
          <w:sz w:val="28"/>
          <w:szCs w:val="28"/>
        </w:rPr>
        <w:t xml:space="preserve"> Дорогие гости, мамы, папы на этом наш праздник не заканчивается. Мы хотим, чтобы вы с нашими ребятами сходили и возложили цветы к памятникам наших земляков погибших за Родину.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 w:rsidRPr="0027147E">
        <w:rPr>
          <w:rFonts w:ascii="Times New Roman" w:hAnsi="Times New Roman"/>
          <w:b/>
          <w:sz w:val="28"/>
          <w:szCs w:val="28"/>
        </w:rPr>
        <w:t>2Вед:</w:t>
      </w:r>
      <w:r>
        <w:rPr>
          <w:rFonts w:ascii="Times New Roman" w:hAnsi="Times New Roman"/>
          <w:sz w:val="28"/>
          <w:szCs w:val="28"/>
        </w:rPr>
        <w:t xml:space="preserve"> А дорогим нашим ветеранам мы еще раз говорим сердечное спасибо и низкий вам поклон. Здоровья вам, счастья, терпения и сил. Пусть каждый день приносит вам только радость. А морщины на вашем лице появляются только исключительно от улыбок.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(цветы ветеранам) </w: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27147E">
      <w:pPr>
        <w:spacing w:after="0"/>
        <w:ind w:left="567" w:right="567"/>
        <w:jc w:val="center"/>
        <w:rPr>
          <w:rFonts w:ascii="Times New Roman" w:hAnsi="Times New Roman"/>
          <w:sz w:val="28"/>
          <w:szCs w:val="28"/>
        </w:rPr>
      </w:pPr>
    </w:p>
    <w:p w:rsidR="001236A7" w:rsidRDefault="001236A7" w:rsidP="0027147E">
      <w:pPr>
        <w:spacing w:after="0"/>
        <w:ind w:left="567" w:right="567"/>
        <w:jc w:val="center"/>
        <w:rPr>
          <w:rFonts w:ascii="Times New Roman" w:hAnsi="Times New Roman"/>
          <w:sz w:val="28"/>
          <w:szCs w:val="28"/>
        </w:rPr>
      </w:pPr>
      <w:r w:rsidRPr="00530F2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345.75pt;height:25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FAQEaQAQAA+wEAALEBAAD7AQAAEwAAAAYAAAAAAAAAwwEAAL8BAAAAAAAAsQEA&#10;ALcBAAC9AQAAwwEAAMkBAADP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PwcAG1ELAMzUCgAstwwAzAoMAJbF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UwoAlSUOAPeoDABDJw4AcnANAIMZ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LAQA6pIIAFiZ&#10;BwA7NgoAniAJAFs1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RggAlgsJANl9CACN/AkAJqMJAFEH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VggAlVwQADrgDgBaOhIA6MkRAMZg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EgUAHS8KALdNCQDI&#10;AwsAhoQKAObv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5wIA5QkEAO2pAwAucgQAX2MEAERo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tAQAgRgGAESpBQAEngYAdrUGAKAs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9AEAyJICABlJAgAJiAIA&#10;34YCABwB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QAAAFIw&#10;NDE0QjA1MDQAAJwCAAAAAAAAYAAAAAAAAABSAAAAAAAAAAEAAABc////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QAAAAEAAPMCAAAAAAAAAAAA&#10;AAAAAABeBAAAMTg6Mzc6MzIgRmViICA4IDIwM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EAAABSMDI2NkIwNzU1AAC1AgAAAAAAAAAAAAAA&#10;AAAAAAAAACsCAAArAwAAcgEAAL0BAACwAQAA1gEAAKEBAACMMwEAtwAAAAEAAAD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BAAAMTg6Mzc6MzIgRmViICA4IDIwM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AIQABAID&#10;AwMCBAMDAwQEBAQGCgYGBQUGDAgJBwoODA8PDgwODRASFxMQERURDQ4UGxQVFxgZGhkPExweHBke&#10;FxkZGAEEBAQGBQYLBgYLGBAOEBgYGBgYGBgYGBgYGBgYGBgYGBgYGBgYGBgYGBgYGBgYGBgYGBgY&#10;GBgYGBgYGBgYGBgY/8QBogAAAQUBAQEBAQEAAAAAAAAAAAECAwQFBgcICQoLAQADAQEBAQEBAQEB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">
            <v:imagedata r:id="rId10" o:title="" croptop="-242f" cropbottom="-357f" cropright="-85f"/>
            <o:lock v:ext="edit" aspectratio="f"/>
          </v:shape>
        </w:pict>
      </w:r>
    </w:p>
    <w:p w:rsidR="001236A7" w:rsidRDefault="001236A7" w:rsidP="0027147E">
      <w:pPr>
        <w:spacing w:after="0"/>
        <w:ind w:left="567" w:right="567"/>
        <w:jc w:val="center"/>
        <w:rPr>
          <w:rFonts w:ascii="Times New Roman" w:hAnsi="Times New Roman"/>
          <w:sz w:val="28"/>
          <w:szCs w:val="28"/>
        </w:rPr>
      </w:pPr>
    </w:p>
    <w:p w:rsidR="001236A7" w:rsidRDefault="001236A7" w:rsidP="0027147E">
      <w:pPr>
        <w:spacing w:after="0"/>
        <w:ind w:left="567" w:right="567"/>
        <w:jc w:val="center"/>
        <w:rPr>
          <w:rFonts w:ascii="Times New Roman" w:hAnsi="Times New Roman"/>
          <w:sz w:val="28"/>
          <w:szCs w:val="28"/>
        </w:rPr>
      </w:pPr>
      <w:r w:rsidRPr="00530F2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337.5pt;height:254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UBARiECAACZAgAASwIAAJkCAAARAAAABgAAAAAAAABZAgAAVgIAAAAAAABL&#10;AgAAUQIAAFcCAABdAgAAYwIAAGk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KgBADrkgEAzDYCABLEAgADdAEAcn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PRAgDC7gEAEwYDAEsWBADcUgIApl8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w9AgDkCgQA&#10;R/YEADkrBgAiNwQAwf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G6AwCfyQIAhKUDAFfgBABc2gIAUR8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PJBABOPQMAP74DAOsdBQBfqgIAJkw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aDAQAbegYAHZMG&#10;ACeCBwDaxgUAgcw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YpAwA7XwEAfKcBAI50AgCKnwEALAo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X0AwDANwUAIDsGAJf3BwCUwwUAvM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kIAQASiwMAinYEAFpW&#10;BQAQtAMAsA0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RAAAA&#10;UjA0MzhCMDQ3NAAA7gIAAAAAAABgAAAAAAAAAFQAAAAAAAAAAQAAAFf///8AAAAAAAAAAAA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cBAAAAAQAAuAIAAAAAAAAA&#10;AAAAAAAAAF4EAAAxODozNzozMiBGZWIgIDggMjAx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QAAAFIwMjk1QjA2OTYAANsCAAAAAAAAAAAA&#10;AAAAAAAAAAAAKwIAACsDAAByAQAAvQEAALABAADWAQAAoQEAANIlAQCsAAAAAQAAAP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4EAAAxODozNzozMiBGZWIgIDggMjAx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">
            <v:imagedata r:id="rId11" o:title="" croptop="-242f" cropbottom="-369f" cropright="-107f"/>
            <o:lock v:ext="edit" aspectratio="f"/>
          </v:shape>
        </w:pict>
      </w: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</w:p>
    <w:p w:rsidR="001236A7" w:rsidRDefault="001236A7" w:rsidP="00595FDD">
      <w:pPr>
        <w:spacing w:after="0"/>
        <w:ind w:left="567" w:right="567"/>
        <w:jc w:val="both"/>
        <w:rPr>
          <w:rFonts w:ascii="Times New Roman" w:hAnsi="Times New Roman"/>
          <w:sz w:val="28"/>
          <w:szCs w:val="28"/>
        </w:rPr>
      </w:pPr>
      <w:bookmarkStart w:id="2" w:name="_GoBack"/>
      <w:bookmarkEnd w:id="2"/>
    </w:p>
    <w:sectPr w:rsidR="001236A7" w:rsidSect="00A51293">
      <w:pgSz w:w="11906" w:h="16838"/>
      <w:pgMar w:top="720" w:right="720" w:bottom="720" w:left="720" w:header="708" w:footer="708" w:gutter="0"/>
      <w:pgBorders w:offsetFrom="page">
        <w:top w:val="musicNotes" w:sz="16" w:space="24" w:color="FF0066"/>
        <w:left w:val="musicNotes" w:sz="16" w:space="24" w:color="FF0066"/>
        <w:bottom w:val="musicNotes" w:sz="16" w:space="24" w:color="FF0066"/>
        <w:right w:val="musicNotes" w:sz="16" w:space="24" w:color="FF00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8185C"/>
    <w:multiLevelType w:val="hybridMultilevel"/>
    <w:tmpl w:val="D6749AC4"/>
    <w:lvl w:ilvl="0" w:tplc="0312374C">
      <w:start w:val="1"/>
      <w:numFmt w:val="decimal"/>
      <w:lvlText w:val="%1."/>
      <w:lvlJc w:val="left"/>
      <w:pPr>
        <w:ind w:left="109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  <w:rPr>
        <w:rFonts w:cs="Times New Roman"/>
      </w:rPr>
    </w:lvl>
  </w:abstractNum>
  <w:abstractNum w:abstractNumId="1">
    <w:nsid w:val="14E964F8"/>
    <w:multiLevelType w:val="hybridMultilevel"/>
    <w:tmpl w:val="BA501F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46297E"/>
    <w:multiLevelType w:val="multilevel"/>
    <w:tmpl w:val="24B23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02124F"/>
    <w:multiLevelType w:val="multilevel"/>
    <w:tmpl w:val="36A01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F5A4BFC"/>
    <w:multiLevelType w:val="multilevel"/>
    <w:tmpl w:val="84C4C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F5279F1"/>
    <w:multiLevelType w:val="hybridMultilevel"/>
    <w:tmpl w:val="94088D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25C4"/>
    <w:rsid w:val="0002489C"/>
    <w:rsid w:val="00030595"/>
    <w:rsid w:val="00057A43"/>
    <w:rsid w:val="00120076"/>
    <w:rsid w:val="001236A7"/>
    <w:rsid w:val="001F234D"/>
    <w:rsid w:val="0027147E"/>
    <w:rsid w:val="002809C7"/>
    <w:rsid w:val="00291FC0"/>
    <w:rsid w:val="00340ED0"/>
    <w:rsid w:val="00381827"/>
    <w:rsid w:val="003E03AB"/>
    <w:rsid w:val="00510754"/>
    <w:rsid w:val="00530F21"/>
    <w:rsid w:val="005372B8"/>
    <w:rsid w:val="00595FDD"/>
    <w:rsid w:val="005F3BE2"/>
    <w:rsid w:val="00613E59"/>
    <w:rsid w:val="00671661"/>
    <w:rsid w:val="00677D08"/>
    <w:rsid w:val="00687171"/>
    <w:rsid w:val="00721F40"/>
    <w:rsid w:val="00762235"/>
    <w:rsid w:val="007719E7"/>
    <w:rsid w:val="00793651"/>
    <w:rsid w:val="007C76FE"/>
    <w:rsid w:val="007D5844"/>
    <w:rsid w:val="00816EE2"/>
    <w:rsid w:val="00863AF2"/>
    <w:rsid w:val="008A5119"/>
    <w:rsid w:val="008D30A9"/>
    <w:rsid w:val="009D6D60"/>
    <w:rsid w:val="00A51293"/>
    <w:rsid w:val="00B325C4"/>
    <w:rsid w:val="00B6268E"/>
    <w:rsid w:val="00C80624"/>
    <w:rsid w:val="00CD6513"/>
    <w:rsid w:val="00D02A68"/>
    <w:rsid w:val="00D55C80"/>
    <w:rsid w:val="00D56A40"/>
    <w:rsid w:val="00E43147"/>
    <w:rsid w:val="00E846DA"/>
    <w:rsid w:val="00F90FA9"/>
    <w:rsid w:val="00FC03D6"/>
    <w:rsid w:val="00FC0A8F"/>
    <w:rsid w:val="00FF4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68E"/>
    <w:pPr>
      <w:spacing w:after="200"/>
      <w:jc w:val="right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C03D6"/>
    <w:pPr>
      <w:ind w:left="720"/>
      <w:contextualSpacing/>
    </w:pPr>
  </w:style>
  <w:style w:type="paragraph" w:customStyle="1" w:styleId="c0">
    <w:name w:val="c0"/>
    <w:basedOn w:val="Normal"/>
    <w:uiPriority w:val="99"/>
    <w:rsid w:val="00D56A4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D56A40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D56A40"/>
    <w:rPr>
      <w:rFonts w:cs="Times New Roman"/>
    </w:rPr>
  </w:style>
  <w:style w:type="character" w:styleId="Strong">
    <w:name w:val="Strong"/>
    <w:basedOn w:val="DefaultParagraphFont"/>
    <w:uiPriority w:val="99"/>
    <w:qFormat/>
    <w:rsid w:val="00D56A4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E846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46DA"/>
    <w:rPr>
      <w:rFonts w:ascii="Tahoma" w:hAnsi="Tahoma" w:cs="Tahoma"/>
      <w:sz w:val="16"/>
      <w:szCs w:val="16"/>
    </w:rPr>
  </w:style>
  <w:style w:type="character" w:customStyle="1" w:styleId="c4">
    <w:name w:val="c4"/>
    <w:basedOn w:val="DefaultParagraphFont"/>
    <w:uiPriority w:val="99"/>
    <w:rsid w:val="00A51293"/>
    <w:rPr>
      <w:rFonts w:cs="Times New Roman"/>
    </w:rPr>
  </w:style>
  <w:style w:type="paragraph" w:customStyle="1" w:styleId="c3">
    <w:name w:val="c3"/>
    <w:basedOn w:val="Normal"/>
    <w:uiPriority w:val="99"/>
    <w:rsid w:val="00A5129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DefaultParagraphFont"/>
    <w:uiPriority w:val="99"/>
    <w:rsid w:val="00A51293"/>
    <w:rPr>
      <w:rFonts w:cs="Times New Roman"/>
    </w:rPr>
  </w:style>
  <w:style w:type="table" w:customStyle="1" w:styleId="GridTable1LightAccent5">
    <w:name w:val="Grid Table 1 Light Accent 5"/>
    <w:uiPriority w:val="99"/>
    <w:rsid w:val="00A5129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table" w:customStyle="1" w:styleId="GridTable1LightAccent6">
    <w:name w:val="Grid Table 1 Light Accent 6"/>
    <w:uiPriority w:val="99"/>
    <w:rsid w:val="00A5129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FABF8F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FABF8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table" w:customStyle="1" w:styleId="GridTable1LightAccent2">
    <w:name w:val="Grid Table 1 Light Accent 2"/>
    <w:uiPriority w:val="99"/>
    <w:rsid w:val="00A51293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D9959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character" w:styleId="SubtleEmphasis">
    <w:name w:val="Subtle Emphasis"/>
    <w:basedOn w:val="DefaultParagraphFont"/>
    <w:uiPriority w:val="99"/>
    <w:qFormat/>
    <w:rsid w:val="00671661"/>
    <w:rPr>
      <w:rFonts w:cs="Times New Roman"/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95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267</TotalTime>
  <Pages>12</Pages>
  <Words>2165</Words>
  <Characters>12341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14</cp:revision>
  <cp:lastPrinted>2017-02-24T08:12:00Z</cp:lastPrinted>
  <dcterms:created xsi:type="dcterms:W3CDTF">2017-02-11T11:32:00Z</dcterms:created>
  <dcterms:modified xsi:type="dcterms:W3CDTF">2022-02-11T22:07:00Z</dcterms:modified>
</cp:coreProperties>
</file>